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6D5F0" w14:textId="77777777" w:rsidR="00DA7F31" w:rsidRPr="00831E20" w:rsidRDefault="00BA31C7" w:rsidP="00654AF5">
      <w:pPr>
        <w:pStyle w:val="OATKWTitleofthePaper"/>
        <w:rPr>
          <w:lang w:val="hu-HU"/>
        </w:rPr>
      </w:pPr>
      <w:r w:rsidRPr="00831E20">
        <w:rPr>
          <w:lang w:val="hu-HU"/>
        </w:rPr>
        <w:t xml:space="preserve">A </w:t>
      </w:r>
      <w:r w:rsidR="00831E20" w:rsidRPr="00831E20">
        <w:rPr>
          <w:lang w:val="hu-HU"/>
        </w:rPr>
        <w:t>CIKK</w:t>
      </w:r>
      <w:r w:rsidRPr="00831E20">
        <w:rPr>
          <w:lang w:val="hu-HU"/>
        </w:rPr>
        <w:t xml:space="preserve"> CÍME</w:t>
      </w:r>
    </w:p>
    <w:p w14:paraId="06AA3746" w14:textId="77777777" w:rsidR="00831E20" w:rsidRPr="00831E20" w:rsidRDefault="00831E20" w:rsidP="00831E20">
      <w:pPr>
        <w:pStyle w:val="OATKWTitleofthePaper"/>
      </w:pPr>
      <w:r w:rsidRPr="00831E20">
        <w:t>Title of the Paper</w:t>
      </w:r>
    </w:p>
    <w:p w14:paraId="4B173F29" w14:textId="2A67559F" w:rsidR="00E82F9A" w:rsidRPr="00831E20" w:rsidRDefault="004A4405" w:rsidP="00450FBA">
      <w:pPr>
        <w:pStyle w:val="OATKWAuthor"/>
        <w:rPr>
          <w:lang w:val="hu-HU"/>
        </w:rPr>
      </w:pPr>
      <w:r w:rsidRPr="00831E20">
        <w:rPr>
          <w:lang w:val="hu-HU"/>
        </w:rPr>
        <w:t>Első</w:t>
      </w:r>
      <w:r w:rsidR="00E82F9A" w:rsidRPr="00831E20">
        <w:rPr>
          <w:lang w:val="hu-HU"/>
        </w:rPr>
        <w:t xml:space="preserve"> </w:t>
      </w:r>
      <w:r w:rsidRPr="00831E20">
        <w:rPr>
          <w:lang w:val="hu-HU"/>
        </w:rPr>
        <w:t>Szerz</w:t>
      </w:r>
      <w:r w:rsidR="0076698D">
        <w:rPr>
          <w:lang w:val="hu-HU"/>
        </w:rPr>
        <w:t>ő</w:t>
      </w:r>
      <w:r w:rsidR="005329B8" w:rsidRPr="00831E20">
        <w:rPr>
          <w:lang w:val="hu-HU"/>
        </w:rPr>
        <w:t xml:space="preserve"> </w:t>
      </w:r>
      <w:r w:rsidR="00E82F9A" w:rsidRPr="00831E20">
        <w:rPr>
          <w:vertAlign w:val="superscript"/>
          <w:lang w:val="hu-HU"/>
        </w:rPr>
        <w:t>1</w:t>
      </w:r>
      <w:r w:rsidR="00E82F9A" w:rsidRPr="00831E20">
        <w:rPr>
          <w:rStyle w:val="Lbjegyzet-hivatkozs"/>
          <w:lang w:val="hu-HU"/>
        </w:rPr>
        <w:footnoteReference w:id="1"/>
      </w:r>
      <w:r w:rsidR="00E82F9A" w:rsidRPr="00831E20">
        <w:rPr>
          <w:lang w:val="hu-HU"/>
        </w:rPr>
        <w:t xml:space="preserve">, </w:t>
      </w:r>
      <w:r w:rsidRPr="00831E20">
        <w:rPr>
          <w:lang w:val="hu-HU"/>
        </w:rPr>
        <w:t>Második</w:t>
      </w:r>
      <w:r w:rsidR="00E82F9A" w:rsidRPr="00831E20">
        <w:rPr>
          <w:lang w:val="hu-HU"/>
        </w:rPr>
        <w:t xml:space="preserve"> </w:t>
      </w:r>
      <w:r w:rsidRPr="00831E20">
        <w:rPr>
          <w:lang w:val="hu-HU"/>
        </w:rPr>
        <w:t>Szerző</w:t>
      </w:r>
      <w:r w:rsidR="005329B8" w:rsidRPr="00831E20">
        <w:rPr>
          <w:lang w:val="hu-HU"/>
        </w:rPr>
        <w:t xml:space="preserve"> </w:t>
      </w:r>
      <w:r w:rsidR="00E82F9A" w:rsidRPr="00831E20">
        <w:rPr>
          <w:vertAlign w:val="superscript"/>
          <w:lang w:val="hu-HU"/>
        </w:rPr>
        <w:t>2</w:t>
      </w:r>
      <w:r w:rsidR="00831E20" w:rsidRPr="00831E20">
        <w:rPr>
          <w:lang w:val="hu-HU"/>
        </w:rPr>
        <w:t>,</w:t>
      </w:r>
      <w:r w:rsidR="00E82F9A" w:rsidRPr="00831E20">
        <w:rPr>
          <w:lang w:val="hu-HU"/>
        </w:rPr>
        <w:t xml:space="preserve"> </w:t>
      </w:r>
      <w:r w:rsidRPr="00831E20">
        <w:rPr>
          <w:lang w:val="hu-HU"/>
        </w:rPr>
        <w:t>Harmadik</w:t>
      </w:r>
      <w:r w:rsidR="00E82F9A" w:rsidRPr="00831E20">
        <w:rPr>
          <w:lang w:val="hu-HU"/>
        </w:rPr>
        <w:t xml:space="preserve"> </w:t>
      </w:r>
      <w:r w:rsidRPr="00831E20">
        <w:rPr>
          <w:lang w:val="hu-HU"/>
        </w:rPr>
        <w:t>Szerző</w:t>
      </w:r>
      <w:r w:rsidR="005329B8" w:rsidRPr="00831E20">
        <w:rPr>
          <w:lang w:val="hu-HU"/>
        </w:rPr>
        <w:t xml:space="preserve"> </w:t>
      </w:r>
      <w:r w:rsidR="00450FBA" w:rsidRPr="00831E20">
        <w:rPr>
          <w:vertAlign w:val="superscript"/>
          <w:lang w:val="hu-HU"/>
        </w:rPr>
        <w:t>1</w:t>
      </w:r>
    </w:p>
    <w:p w14:paraId="55DEF3B7" w14:textId="138B9677" w:rsidR="00450FBA" w:rsidRPr="00B57228" w:rsidRDefault="00450FBA" w:rsidP="00450FBA">
      <w:pPr>
        <w:pStyle w:val="OATKWAddress"/>
        <w:rPr>
          <w:lang w:val="hu-HU"/>
        </w:rPr>
      </w:pPr>
      <w:r w:rsidRPr="00831E20">
        <w:rPr>
          <w:vertAlign w:val="superscript"/>
          <w:lang w:val="hu-HU"/>
        </w:rPr>
        <w:t>1</w:t>
      </w:r>
      <w:r w:rsidR="005329B8" w:rsidRPr="00831E20">
        <w:rPr>
          <w:vertAlign w:val="superscript"/>
          <w:lang w:val="hu-HU"/>
        </w:rPr>
        <w:t xml:space="preserve"> </w:t>
      </w:r>
      <w:r w:rsidR="005B799C" w:rsidRPr="00B57228">
        <w:rPr>
          <w:lang w:val="hu-HU"/>
        </w:rPr>
        <w:t>Innovatív Járművek és Anyagok Tanszék</w:t>
      </w:r>
      <w:r w:rsidRPr="00B57228">
        <w:rPr>
          <w:lang w:val="hu-HU"/>
        </w:rPr>
        <w:t xml:space="preserve">, </w:t>
      </w:r>
      <w:r w:rsidR="00E13B83" w:rsidRPr="00B57228">
        <w:rPr>
          <w:lang w:val="hu-HU"/>
        </w:rPr>
        <w:t>GAMF</w:t>
      </w:r>
      <w:r w:rsidR="00F543A7" w:rsidRPr="00B57228">
        <w:rPr>
          <w:lang w:val="hu-HU"/>
        </w:rPr>
        <w:t xml:space="preserve"> </w:t>
      </w:r>
      <w:r w:rsidR="00831E20" w:rsidRPr="00B57228">
        <w:rPr>
          <w:lang w:val="hu-HU"/>
        </w:rPr>
        <w:t xml:space="preserve">Műszaki </w:t>
      </w:r>
      <w:r w:rsidR="00E13B83" w:rsidRPr="00B57228">
        <w:rPr>
          <w:lang w:val="hu-HU"/>
        </w:rPr>
        <w:t>és Informatikai</w:t>
      </w:r>
      <w:r w:rsidR="00F543A7" w:rsidRPr="00B57228">
        <w:rPr>
          <w:lang w:val="hu-HU"/>
        </w:rPr>
        <w:t xml:space="preserve"> Kar, </w:t>
      </w:r>
      <w:r w:rsidR="005B799C" w:rsidRPr="00B57228">
        <w:rPr>
          <w:lang w:val="hu-HU"/>
        </w:rPr>
        <w:t>Neumann János</w:t>
      </w:r>
      <w:r w:rsidR="00E13B83" w:rsidRPr="00B57228">
        <w:rPr>
          <w:lang w:val="hu-HU"/>
        </w:rPr>
        <w:t xml:space="preserve"> Egyetem</w:t>
      </w:r>
      <w:r w:rsidRPr="00B57228">
        <w:rPr>
          <w:lang w:val="hu-HU"/>
        </w:rPr>
        <w:t xml:space="preserve">, </w:t>
      </w:r>
      <w:r w:rsidR="00F543A7" w:rsidRPr="00B57228">
        <w:rPr>
          <w:lang w:val="hu-HU"/>
        </w:rPr>
        <w:t>Magyarország</w:t>
      </w:r>
    </w:p>
    <w:p w14:paraId="65389BEE" w14:textId="2B36D2F3" w:rsidR="00450FBA" w:rsidRPr="00B57228" w:rsidRDefault="00450FBA" w:rsidP="00450FBA">
      <w:pPr>
        <w:pStyle w:val="OATKWAddress"/>
        <w:rPr>
          <w:lang w:val="hu-HU"/>
        </w:rPr>
      </w:pPr>
      <w:r w:rsidRPr="00B57228">
        <w:rPr>
          <w:vertAlign w:val="superscript"/>
          <w:lang w:val="hu-HU"/>
        </w:rPr>
        <w:t>2</w:t>
      </w:r>
      <w:r w:rsidR="005329B8" w:rsidRPr="00B57228">
        <w:rPr>
          <w:vertAlign w:val="superscript"/>
          <w:lang w:val="hu-HU"/>
        </w:rPr>
        <w:t xml:space="preserve"> </w:t>
      </w:r>
      <w:r w:rsidR="005B799C" w:rsidRPr="00B57228">
        <w:rPr>
          <w:lang w:val="hu-HU"/>
        </w:rPr>
        <w:t>Innovatív Járművek és Anyagok Tanszék</w:t>
      </w:r>
      <w:r w:rsidR="00831E20" w:rsidRPr="00B57228">
        <w:rPr>
          <w:lang w:val="hu-HU"/>
        </w:rPr>
        <w:t xml:space="preserve">, </w:t>
      </w:r>
      <w:r w:rsidR="00E13B83" w:rsidRPr="00B57228">
        <w:rPr>
          <w:lang w:val="hu-HU"/>
        </w:rPr>
        <w:t xml:space="preserve">GAMF Műszaki és Informatikai Kar, </w:t>
      </w:r>
      <w:r w:rsidR="00B57228" w:rsidRPr="00B57228">
        <w:rPr>
          <w:lang w:val="hu-HU"/>
        </w:rPr>
        <w:t xml:space="preserve">Neumann János </w:t>
      </w:r>
      <w:r w:rsidR="00E13B83" w:rsidRPr="00B57228">
        <w:rPr>
          <w:lang w:val="hu-HU"/>
        </w:rPr>
        <w:t>Egyetem, Magyarország</w:t>
      </w:r>
    </w:p>
    <w:p w14:paraId="47C2DB3E" w14:textId="77777777" w:rsidR="00450FBA" w:rsidRPr="00831E20" w:rsidRDefault="00450FBA" w:rsidP="00450FBA"/>
    <w:tbl>
      <w:tblPr>
        <w:tblStyle w:val="Rcsostblzat"/>
        <w:tblW w:w="9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40"/>
        <w:gridCol w:w="6293"/>
      </w:tblGrid>
      <w:tr w:rsidR="00C61441" w:rsidRPr="00831E20" w14:paraId="0921A1A1" w14:textId="77777777" w:rsidTr="00513198"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961B4F0" w14:textId="77777777" w:rsidR="00C61441" w:rsidRPr="00831E20" w:rsidRDefault="00F543A7" w:rsidP="00C61441">
            <w:pPr>
              <w:pStyle w:val="OATKWDescTitle"/>
              <w:rPr>
                <w:lang w:val="hu-HU"/>
              </w:rPr>
            </w:pPr>
            <w:r w:rsidRPr="00831E20">
              <w:rPr>
                <w:lang w:val="hu-HU"/>
              </w:rPr>
              <w:t>Kulcsszavak</w:t>
            </w:r>
            <w:r w:rsidR="00C61441" w:rsidRPr="00831E20">
              <w:rPr>
                <w:lang w:val="hu-HU"/>
              </w:rPr>
              <w:t>:</w:t>
            </w:r>
          </w:p>
          <w:p w14:paraId="546725BD" w14:textId="77777777" w:rsidR="00C61441" w:rsidRDefault="00F543A7" w:rsidP="00C61441">
            <w:pPr>
              <w:pStyle w:val="OATKWKeywords"/>
              <w:rPr>
                <w:lang w:val="hu-HU"/>
              </w:rPr>
            </w:pPr>
            <w:r w:rsidRPr="00831E20">
              <w:rPr>
                <w:lang w:val="hu-HU"/>
              </w:rPr>
              <w:t>Kérem adjon meg legfeljebb 5 kulcsszót</w:t>
            </w:r>
            <w:r w:rsidR="00C61441" w:rsidRPr="00831E20">
              <w:rPr>
                <w:lang w:val="hu-HU"/>
              </w:rPr>
              <w:t xml:space="preserve"> (</w:t>
            </w:r>
            <w:r w:rsidRPr="00831E20">
              <w:rPr>
                <w:lang w:val="hu-HU"/>
              </w:rPr>
              <w:t>soronként egyet</w:t>
            </w:r>
            <w:r w:rsidR="00C61441" w:rsidRPr="00831E20">
              <w:rPr>
                <w:lang w:val="hu-HU"/>
              </w:rPr>
              <w:t>)</w:t>
            </w:r>
          </w:p>
          <w:p w14:paraId="141FB99A" w14:textId="77777777" w:rsidR="00831E20" w:rsidRPr="00C61441" w:rsidRDefault="00831E20" w:rsidP="00831E20">
            <w:pPr>
              <w:pStyle w:val="OATKWDescTitle"/>
            </w:pPr>
            <w:r w:rsidRPr="00C61441">
              <w:t>Keywords:</w:t>
            </w:r>
          </w:p>
          <w:p w14:paraId="201FF8AD" w14:textId="77777777" w:rsidR="00831E20" w:rsidRPr="00C61441" w:rsidRDefault="00831E20" w:rsidP="00831E20">
            <w:pPr>
              <w:pStyle w:val="OATKWKeywords"/>
            </w:pPr>
            <w:r w:rsidRPr="00C61441">
              <w:t>Please do provide up to 5 keywords (1 in each row)</w:t>
            </w:r>
          </w:p>
          <w:p w14:paraId="0593D360" w14:textId="77777777" w:rsidR="00C61441" w:rsidRPr="00831E20" w:rsidRDefault="004A4405" w:rsidP="00C61441">
            <w:pPr>
              <w:pStyle w:val="OATKWDescTitle"/>
              <w:rPr>
                <w:lang w:val="hu-HU"/>
              </w:rPr>
            </w:pPr>
            <w:r w:rsidRPr="00831E20">
              <w:rPr>
                <w:lang w:val="hu-HU"/>
              </w:rPr>
              <w:t>Cikktörténet</w:t>
            </w:r>
            <w:r w:rsidR="00C61441" w:rsidRPr="00831E20">
              <w:rPr>
                <w:lang w:val="hu-HU"/>
              </w:rPr>
              <w:t>:</w:t>
            </w:r>
          </w:p>
          <w:p w14:paraId="1320CB24" w14:textId="6BE9BC0B" w:rsidR="00C61441" w:rsidRPr="00831E20" w:rsidRDefault="00831E20" w:rsidP="00831E20">
            <w:pPr>
              <w:pStyle w:val="OATKWDate"/>
              <w:tabs>
                <w:tab w:val="left" w:pos="1134"/>
              </w:tabs>
              <w:rPr>
                <w:lang w:val="hu-HU"/>
              </w:rPr>
            </w:pPr>
            <w:r w:rsidRPr="00831E20">
              <w:rPr>
                <w:lang w:val="hu-HU"/>
              </w:rPr>
              <w:t>Beérkezett</w:t>
            </w:r>
            <w:r w:rsidRPr="00831E20">
              <w:rPr>
                <w:lang w:val="hu-HU"/>
              </w:rPr>
              <w:tab/>
            </w:r>
            <w:r w:rsidR="00C61441" w:rsidRPr="00831E20">
              <w:rPr>
                <w:lang w:val="hu-HU"/>
              </w:rPr>
              <w:t>20</w:t>
            </w:r>
            <w:r w:rsidR="00756E70">
              <w:rPr>
                <w:lang w:val="hu-HU"/>
              </w:rPr>
              <w:t>2</w:t>
            </w:r>
            <w:r w:rsidR="00DE2B4C">
              <w:rPr>
                <w:lang w:val="hu-HU"/>
              </w:rPr>
              <w:t>3.</w:t>
            </w:r>
          </w:p>
          <w:p w14:paraId="6C1DDF92" w14:textId="4AB33120" w:rsidR="00C61441" w:rsidRPr="00831E20" w:rsidRDefault="00831E20" w:rsidP="00831E20">
            <w:pPr>
              <w:pStyle w:val="OATKWDate"/>
              <w:tabs>
                <w:tab w:val="left" w:pos="1134"/>
              </w:tabs>
              <w:rPr>
                <w:lang w:val="hu-HU"/>
              </w:rPr>
            </w:pPr>
            <w:r w:rsidRPr="00831E20">
              <w:rPr>
                <w:lang w:val="hu-HU"/>
              </w:rPr>
              <w:t>Átdolgozva</w:t>
            </w:r>
            <w:r w:rsidRPr="00831E20">
              <w:rPr>
                <w:lang w:val="hu-HU"/>
              </w:rPr>
              <w:tab/>
              <w:t>20</w:t>
            </w:r>
            <w:r w:rsidR="00756E70">
              <w:rPr>
                <w:lang w:val="hu-HU"/>
              </w:rPr>
              <w:t>2</w:t>
            </w:r>
            <w:r w:rsidR="00DE2B4C">
              <w:rPr>
                <w:lang w:val="hu-HU"/>
              </w:rPr>
              <w:t>3</w:t>
            </w:r>
            <w:r w:rsidRPr="00831E20">
              <w:rPr>
                <w:lang w:val="hu-HU"/>
              </w:rPr>
              <w:t>.</w:t>
            </w:r>
          </w:p>
          <w:p w14:paraId="5116C66B" w14:textId="44D765D8" w:rsidR="00C61441" w:rsidRPr="00831E20" w:rsidRDefault="00095E28" w:rsidP="00756E70">
            <w:pPr>
              <w:pStyle w:val="OATKWDate"/>
              <w:tabs>
                <w:tab w:val="left" w:pos="1134"/>
              </w:tabs>
              <w:rPr>
                <w:lang w:val="hu-HU"/>
              </w:rPr>
            </w:pPr>
            <w:r w:rsidRPr="00831E20">
              <w:rPr>
                <w:lang w:val="hu-HU"/>
              </w:rPr>
              <w:t>Elfogadva</w:t>
            </w:r>
            <w:r w:rsidR="00C61441" w:rsidRPr="00831E20">
              <w:rPr>
                <w:lang w:val="hu-HU"/>
              </w:rPr>
              <w:t xml:space="preserve"> </w:t>
            </w:r>
            <w:r w:rsidR="00831E20" w:rsidRPr="00831E20">
              <w:rPr>
                <w:lang w:val="hu-HU"/>
              </w:rPr>
              <w:tab/>
            </w:r>
            <w:r w:rsidR="00C61441" w:rsidRPr="00831E20">
              <w:rPr>
                <w:lang w:val="hu-HU"/>
              </w:rPr>
              <w:t>20</w:t>
            </w:r>
            <w:r w:rsidR="00756E70">
              <w:rPr>
                <w:lang w:val="hu-HU"/>
              </w:rPr>
              <w:t>2</w:t>
            </w:r>
            <w:r w:rsidR="00DE2B4C">
              <w:rPr>
                <w:lang w:val="hu-HU"/>
              </w:rPr>
              <w:t>3.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14:paraId="71C6E3BD" w14:textId="77777777" w:rsidR="00C61441" w:rsidRPr="00831E20" w:rsidRDefault="00C61441" w:rsidP="00450FBA"/>
        </w:tc>
        <w:tc>
          <w:tcPr>
            <w:tcW w:w="629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57" w:type="dxa"/>
            </w:tcMar>
          </w:tcPr>
          <w:p w14:paraId="761BC6F0" w14:textId="77777777" w:rsidR="00C61441" w:rsidRPr="00831E20" w:rsidRDefault="00A63523" w:rsidP="00C61441">
            <w:pPr>
              <w:pStyle w:val="OATKWDescTitle"/>
              <w:rPr>
                <w:lang w:val="hu-HU"/>
              </w:rPr>
            </w:pPr>
            <w:r w:rsidRPr="00A63523">
              <w:rPr>
                <w:lang w:val="hu-HU"/>
              </w:rPr>
              <w:t>Összefoglalás</w:t>
            </w:r>
          </w:p>
          <w:p w14:paraId="22ABDA01" w14:textId="1A8858B9" w:rsidR="00513198" w:rsidRPr="00831E20" w:rsidRDefault="00AB512C" w:rsidP="00A63523">
            <w:pPr>
              <w:pStyle w:val="OATKWAbstract"/>
              <w:spacing w:after="120"/>
              <w:rPr>
                <w:lang w:val="hu-HU"/>
              </w:rPr>
            </w:pPr>
            <w:r w:rsidRPr="00831E20">
              <w:rPr>
                <w:lang w:val="hu-HU"/>
              </w:rPr>
              <w:t>A szerző(k) pár mondatban foglalják össze a cikk célját</w:t>
            </w:r>
            <w:r w:rsidR="00513198" w:rsidRPr="00831E20">
              <w:rPr>
                <w:lang w:val="hu-HU"/>
              </w:rPr>
              <w:t xml:space="preserve">. </w:t>
            </w:r>
            <w:r w:rsidR="00F543A7" w:rsidRPr="00831E20">
              <w:rPr>
                <w:lang w:val="hu-HU"/>
              </w:rPr>
              <w:t>Kérem használja a</w:t>
            </w:r>
            <w:r w:rsidR="00644015">
              <w:rPr>
                <w:lang w:val="hu-HU"/>
              </w:rPr>
              <w:t>z</w:t>
            </w:r>
            <w:r w:rsidR="00513198" w:rsidRPr="00831E20">
              <w:rPr>
                <w:lang w:val="hu-HU"/>
              </w:rPr>
              <w:t xml:space="preserve"> </w:t>
            </w:r>
            <w:r w:rsidR="00644015">
              <w:rPr>
                <w:b/>
                <w:lang w:val="hu-HU"/>
              </w:rPr>
              <w:t>OATKW</w:t>
            </w:r>
            <w:r w:rsidR="00513198" w:rsidRPr="00831E20">
              <w:rPr>
                <w:b/>
                <w:lang w:val="hu-HU"/>
              </w:rPr>
              <w:t xml:space="preserve">_Abstract </w:t>
            </w:r>
            <w:r w:rsidRPr="00831E20">
              <w:rPr>
                <w:lang w:val="hu-HU"/>
              </w:rPr>
              <w:t>stílust</w:t>
            </w:r>
            <w:r w:rsidR="00513198" w:rsidRPr="00831E20">
              <w:rPr>
                <w:lang w:val="hu-HU"/>
              </w:rPr>
              <w:t>.</w:t>
            </w:r>
          </w:p>
          <w:p w14:paraId="35D712BC" w14:textId="77777777" w:rsidR="00831E20" w:rsidRPr="00831E20" w:rsidRDefault="00831E20" w:rsidP="00831E20">
            <w:pPr>
              <w:pStyle w:val="OATKWDescTitle"/>
            </w:pPr>
            <w:r w:rsidRPr="00831E20">
              <w:t>Abstract</w:t>
            </w:r>
          </w:p>
          <w:p w14:paraId="16F67CE2" w14:textId="4CF9DB2A" w:rsidR="00831E20" w:rsidRPr="00831E20" w:rsidRDefault="00831E20" w:rsidP="00831E20">
            <w:pPr>
              <w:pStyle w:val="OATKWAbstract"/>
              <w:rPr>
                <w:lang w:val="hu-HU"/>
              </w:rPr>
            </w:pPr>
            <w:r w:rsidRPr="00831E20">
              <w:t xml:space="preserve">In a few sentences, the author(s) should write the aims of the paper. Please use only the </w:t>
            </w:r>
            <w:r w:rsidR="00644015">
              <w:rPr>
                <w:b/>
              </w:rPr>
              <w:t>OATKW</w:t>
            </w:r>
            <w:r w:rsidRPr="00831E20">
              <w:rPr>
                <w:b/>
              </w:rPr>
              <w:t xml:space="preserve">_Abstract </w:t>
            </w:r>
            <w:r w:rsidRPr="00831E20">
              <w:t>style.</w:t>
            </w:r>
          </w:p>
        </w:tc>
      </w:tr>
    </w:tbl>
    <w:p w14:paraId="6A424174" w14:textId="77777777" w:rsidR="00450FBA" w:rsidRPr="00831E20" w:rsidRDefault="00294228" w:rsidP="00E6005E">
      <w:pPr>
        <w:pStyle w:val="OATKWTitle1"/>
      </w:pPr>
      <w:r w:rsidRPr="00831E20">
        <w:t>Bevezetés</w:t>
      </w:r>
    </w:p>
    <w:p w14:paraId="0AD5E02D" w14:textId="77777777" w:rsidR="00E13B83" w:rsidRDefault="00E13B83" w:rsidP="00DD28F8">
      <w:pPr>
        <w:pStyle w:val="OATKWText"/>
        <w:rPr>
          <w:lang w:val="hu-HU"/>
        </w:rPr>
      </w:pPr>
      <w:r>
        <w:rPr>
          <w:lang w:val="hu-HU"/>
        </w:rPr>
        <w:t>A cikk kell rendelkezzen angol címmel, angol nyelvű absztrakttal és angol kulcsszavakkal.</w:t>
      </w:r>
    </w:p>
    <w:p w14:paraId="4A05DA71" w14:textId="0B745B0C" w:rsidR="00DD28F8" w:rsidRPr="00831E20" w:rsidRDefault="008E333C" w:rsidP="00DD28F8">
      <w:pPr>
        <w:pStyle w:val="OATKWText"/>
        <w:rPr>
          <w:lang w:val="hu-HU"/>
        </w:rPr>
      </w:pPr>
      <w:r w:rsidRPr="00831E20">
        <w:rPr>
          <w:lang w:val="hu-HU"/>
        </w:rPr>
        <w:t xml:space="preserve">A cikk </w:t>
      </w:r>
      <w:r w:rsidR="008736F8">
        <w:rPr>
          <w:lang w:val="hu-HU"/>
        </w:rPr>
        <w:t xml:space="preserve">legalább 4, </w:t>
      </w:r>
      <w:r w:rsidRPr="00831E20">
        <w:rPr>
          <w:lang w:val="hu-HU"/>
        </w:rPr>
        <w:t xml:space="preserve">legfeljebb </w:t>
      </w:r>
      <w:r w:rsidR="008736F8" w:rsidRPr="008736F8">
        <w:rPr>
          <w:lang w:val="hu-HU"/>
        </w:rPr>
        <w:t>12</w:t>
      </w:r>
      <w:r w:rsidRPr="008736F8">
        <w:rPr>
          <w:lang w:val="hu-HU"/>
        </w:rPr>
        <w:t xml:space="preserve"> oldalas</w:t>
      </w:r>
      <w:r w:rsidRPr="00831E20">
        <w:rPr>
          <w:lang w:val="hu-HU"/>
        </w:rPr>
        <w:t xml:space="preserve"> legyen</w:t>
      </w:r>
      <w:r w:rsidR="00232ACB" w:rsidRPr="00831E20">
        <w:rPr>
          <w:lang w:val="hu-HU"/>
        </w:rPr>
        <w:t xml:space="preserve"> és</w:t>
      </w:r>
      <w:r w:rsidR="007F6566" w:rsidRPr="00831E20">
        <w:rPr>
          <w:lang w:val="hu-HU"/>
        </w:rPr>
        <w:t xml:space="preserve"> </w:t>
      </w:r>
      <w:r w:rsidR="00AB512C" w:rsidRPr="00831E20">
        <w:rPr>
          <w:lang w:val="hu-HU"/>
        </w:rPr>
        <w:t>köve</w:t>
      </w:r>
      <w:r w:rsidR="00232ACB" w:rsidRPr="00831E20">
        <w:rPr>
          <w:lang w:val="hu-HU"/>
        </w:rPr>
        <w:t>sse</w:t>
      </w:r>
      <w:r w:rsidR="00AB512C" w:rsidRPr="00831E20">
        <w:rPr>
          <w:lang w:val="hu-HU"/>
        </w:rPr>
        <w:t xml:space="preserve"> a sablon által megadott stílusokat</w:t>
      </w:r>
      <w:r w:rsidR="007F6566" w:rsidRPr="00831E20">
        <w:rPr>
          <w:lang w:val="hu-HU"/>
        </w:rPr>
        <w:t xml:space="preserve">. </w:t>
      </w:r>
      <w:r w:rsidR="002E57A4" w:rsidRPr="00831E20">
        <w:rPr>
          <w:lang w:val="hu-HU"/>
        </w:rPr>
        <w:t>A szöveget igazítsa mindkét oldalra</w:t>
      </w:r>
      <w:r w:rsidR="00961CDB" w:rsidRPr="00831E20">
        <w:rPr>
          <w:lang w:val="hu-HU"/>
        </w:rPr>
        <w:t xml:space="preserve"> (</w:t>
      </w:r>
      <w:r w:rsidR="00AB512C" w:rsidRPr="00831E20">
        <w:rPr>
          <w:lang w:val="hu-HU"/>
        </w:rPr>
        <w:t>sorkizárt</w:t>
      </w:r>
      <w:r w:rsidR="00961CDB" w:rsidRPr="00831E20">
        <w:rPr>
          <w:lang w:val="hu-HU"/>
        </w:rPr>
        <w:t>)</w:t>
      </w:r>
      <w:r w:rsidR="007F6566" w:rsidRPr="00831E20">
        <w:rPr>
          <w:lang w:val="hu-HU"/>
        </w:rPr>
        <w:t xml:space="preserve"> </w:t>
      </w:r>
      <w:r w:rsidR="00073D5D" w:rsidRPr="00831E20">
        <w:rPr>
          <w:lang w:val="hu-HU"/>
        </w:rPr>
        <w:t>és használjon egyszerű sorközöket</w:t>
      </w:r>
      <w:r w:rsidR="007F6566" w:rsidRPr="00831E20">
        <w:rPr>
          <w:lang w:val="hu-HU"/>
        </w:rPr>
        <w:t xml:space="preserve">. </w:t>
      </w:r>
      <w:r w:rsidRPr="00831E20">
        <w:rPr>
          <w:lang w:val="hu-HU"/>
        </w:rPr>
        <w:t>Az als</w:t>
      </w:r>
      <w:r w:rsidR="00831E20">
        <w:rPr>
          <w:lang w:val="hu-HU"/>
        </w:rPr>
        <w:t>ó</w:t>
      </w:r>
      <w:r w:rsidRPr="00831E20">
        <w:rPr>
          <w:lang w:val="hu-HU"/>
        </w:rPr>
        <w:t>- és felső margók 2,5</w:t>
      </w:r>
      <w:r w:rsidR="00831E20">
        <w:rPr>
          <w:lang w:val="hu-HU"/>
        </w:rPr>
        <w:t xml:space="preserve"> </w:t>
      </w:r>
      <w:r w:rsidRPr="00831E20">
        <w:rPr>
          <w:lang w:val="hu-HU"/>
        </w:rPr>
        <w:t>cm-esek legyenek, a jobb- és baloldaliak pedig 2</w:t>
      </w:r>
      <w:r w:rsidR="00831E20">
        <w:rPr>
          <w:lang w:val="hu-HU"/>
        </w:rPr>
        <w:t xml:space="preserve"> cm szélesek</w:t>
      </w:r>
      <w:r w:rsidR="007F6566" w:rsidRPr="00831E20">
        <w:rPr>
          <w:lang w:val="hu-HU"/>
        </w:rPr>
        <w:t>.</w:t>
      </w:r>
    </w:p>
    <w:p w14:paraId="5D99EE73" w14:textId="4B12938F" w:rsidR="007F6566" w:rsidRDefault="008E333C" w:rsidP="007F6566">
      <w:pPr>
        <w:pStyle w:val="OATKWText"/>
        <w:rPr>
          <w:lang w:val="hu-HU"/>
        </w:rPr>
      </w:pPr>
      <w:r w:rsidRPr="00831E20">
        <w:rPr>
          <w:lang w:val="hu-HU"/>
        </w:rPr>
        <w:t>Mentse el a dokumentumot</w:t>
      </w:r>
      <w:r w:rsidR="00831E20">
        <w:rPr>
          <w:lang w:val="hu-HU"/>
        </w:rPr>
        <w:t>,</w:t>
      </w:r>
      <w:r w:rsidRPr="00831E20">
        <w:rPr>
          <w:lang w:val="hu-HU"/>
        </w:rPr>
        <w:t xml:space="preserve"> és</w:t>
      </w:r>
      <w:r w:rsidR="007F6566" w:rsidRPr="00831E20">
        <w:rPr>
          <w:lang w:val="hu-HU"/>
        </w:rPr>
        <w:t xml:space="preserve"> </w:t>
      </w:r>
      <w:r w:rsidRPr="00831E20">
        <w:rPr>
          <w:lang w:val="hu-HU"/>
        </w:rPr>
        <w:t>nevezze el az első</w:t>
      </w:r>
      <w:r w:rsidR="00831E20">
        <w:rPr>
          <w:lang w:val="hu-HU"/>
        </w:rPr>
        <w:t xml:space="preserve"> </w:t>
      </w:r>
      <w:r w:rsidRPr="00831E20">
        <w:rPr>
          <w:lang w:val="hu-HU"/>
        </w:rPr>
        <w:t>szerző vezetékneve és a cím rövidített leírása</w:t>
      </w:r>
      <w:r w:rsidR="00831E20">
        <w:rPr>
          <w:lang w:val="hu-HU"/>
        </w:rPr>
        <w:t xml:space="preserve"> alapján ékezetek használata nélkül</w:t>
      </w:r>
      <w:r w:rsidRPr="00831E20">
        <w:rPr>
          <w:lang w:val="hu-HU"/>
        </w:rPr>
        <w:t>.</w:t>
      </w:r>
      <w:r w:rsidR="007F6566" w:rsidRPr="00831E20">
        <w:rPr>
          <w:lang w:val="hu-HU"/>
        </w:rPr>
        <w:t xml:space="preserve"> (</w:t>
      </w:r>
      <w:r w:rsidRPr="00831E20">
        <w:rPr>
          <w:lang w:val="hu-HU"/>
        </w:rPr>
        <w:t>pl.:</w:t>
      </w:r>
      <w:r w:rsidR="007F6566" w:rsidRPr="00831E20">
        <w:rPr>
          <w:lang w:val="hu-HU"/>
        </w:rPr>
        <w:t xml:space="preserve"> </w:t>
      </w:r>
      <w:r w:rsidR="00C45B85">
        <w:rPr>
          <w:lang w:val="hu-HU"/>
        </w:rPr>
        <w:t>Vezeteknev</w:t>
      </w:r>
      <w:r w:rsidR="007F6566" w:rsidRPr="00831E20">
        <w:rPr>
          <w:lang w:val="hu-HU"/>
        </w:rPr>
        <w:t>_</w:t>
      </w:r>
      <w:r w:rsidRPr="00831E20">
        <w:rPr>
          <w:lang w:val="hu-HU"/>
        </w:rPr>
        <w:t>CikkemC</w:t>
      </w:r>
      <w:r w:rsidR="00831E20">
        <w:rPr>
          <w:lang w:val="hu-HU"/>
        </w:rPr>
        <w:t>i</w:t>
      </w:r>
      <w:r w:rsidRPr="00831E20">
        <w:rPr>
          <w:lang w:val="hu-HU"/>
        </w:rPr>
        <w:t>me</w:t>
      </w:r>
      <w:r w:rsidR="007F6566" w:rsidRPr="00831E20">
        <w:rPr>
          <w:lang w:val="hu-HU"/>
        </w:rPr>
        <w:t>.docx)</w:t>
      </w:r>
    </w:p>
    <w:p w14:paraId="2468340B" w14:textId="77777777" w:rsidR="00FC5B6F" w:rsidRPr="00831E20" w:rsidRDefault="00F543A7" w:rsidP="00AD2388">
      <w:pPr>
        <w:pStyle w:val="OATKWTitle1"/>
        <w:rPr>
          <w:lang w:val="hu-HU"/>
        </w:rPr>
      </w:pPr>
      <w:r w:rsidRPr="00831E20">
        <w:rPr>
          <w:lang w:val="hu-HU"/>
        </w:rPr>
        <w:t>Címek és alcímek</w:t>
      </w:r>
    </w:p>
    <w:p w14:paraId="4CA14078" w14:textId="5A77A178" w:rsidR="00FC5B6F" w:rsidRPr="00831E20" w:rsidRDefault="00EF001D" w:rsidP="00FC5B6F">
      <w:pPr>
        <w:pStyle w:val="OATKWText"/>
        <w:rPr>
          <w:lang w:val="hu-HU"/>
        </w:rPr>
      </w:pPr>
      <w:r>
        <w:rPr>
          <w:lang w:val="hu-HU"/>
        </w:rPr>
        <w:t>E</w:t>
      </w:r>
      <w:r w:rsidR="00232ACB" w:rsidRPr="00831E20">
        <w:rPr>
          <w:lang w:val="hu-HU"/>
        </w:rPr>
        <w:t xml:space="preserve">lső, második és harmadik </w:t>
      </w:r>
      <w:r>
        <w:rPr>
          <w:lang w:val="hu-HU"/>
        </w:rPr>
        <w:t>szintű címsorokat</w:t>
      </w:r>
      <w:r w:rsidR="00232ACB" w:rsidRPr="00831E20">
        <w:rPr>
          <w:lang w:val="hu-HU"/>
        </w:rPr>
        <w:t xml:space="preserve"> </w:t>
      </w:r>
      <w:r>
        <w:rPr>
          <w:lang w:val="hu-HU"/>
        </w:rPr>
        <w:t>lehet használni</w:t>
      </w:r>
      <w:r w:rsidR="008C53C3" w:rsidRPr="00831E20">
        <w:rPr>
          <w:lang w:val="hu-HU"/>
        </w:rPr>
        <w:t xml:space="preserve">. </w:t>
      </w:r>
      <w:r>
        <w:rPr>
          <w:lang w:val="hu-HU"/>
        </w:rPr>
        <w:t>C</w:t>
      </w:r>
      <w:r w:rsidR="00DC2E5B" w:rsidRPr="00831E20">
        <w:rPr>
          <w:lang w:val="hu-HU"/>
        </w:rPr>
        <w:t>sak a</w:t>
      </w:r>
      <w:r w:rsidR="00770950">
        <w:rPr>
          <w:lang w:val="hu-HU"/>
        </w:rPr>
        <w:t>z</w:t>
      </w:r>
      <w:r w:rsidR="008C53C3" w:rsidRPr="00831E20">
        <w:rPr>
          <w:lang w:val="hu-HU"/>
        </w:rPr>
        <w:t xml:space="preserve"> </w:t>
      </w:r>
      <w:r w:rsidR="00770950">
        <w:rPr>
          <w:i/>
          <w:lang w:val="hu-HU"/>
        </w:rPr>
        <w:t>OATKW</w:t>
      </w:r>
      <w:r w:rsidR="008C53C3" w:rsidRPr="00831E20">
        <w:rPr>
          <w:i/>
          <w:lang w:val="hu-HU"/>
        </w:rPr>
        <w:t>_Title1</w:t>
      </w:r>
      <w:r w:rsidR="008C53C3" w:rsidRPr="00831E20">
        <w:rPr>
          <w:lang w:val="hu-HU"/>
        </w:rPr>
        <w:t xml:space="preserve">, </w:t>
      </w:r>
      <w:r w:rsidR="00770950">
        <w:rPr>
          <w:i/>
          <w:lang w:val="hu-HU"/>
        </w:rPr>
        <w:t>OATKW</w:t>
      </w:r>
      <w:r w:rsidR="008C53C3" w:rsidRPr="00831E20">
        <w:rPr>
          <w:i/>
          <w:lang w:val="hu-HU"/>
        </w:rPr>
        <w:t>_Title2</w:t>
      </w:r>
      <w:r w:rsidR="008C53C3" w:rsidRPr="00831E20">
        <w:rPr>
          <w:lang w:val="hu-HU"/>
        </w:rPr>
        <w:t xml:space="preserve"> </w:t>
      </w:r>
      <w:r w:rsidR="00DC2E5B" w:rsidRPr="00831E20">
        <w:rPr>
          <w:lang w:val="hu-HU"/>
        </w:rPr>
        <w:t>és</w:t>
      </w:r>
      <w:r w:rsidR="008C53C3" w:rsidRPr="00831E20">
        <w:rPr>
          <w:lang w:val="hu-HU"/>
        </w:rPr>
        <w:t xml:space="preserve"> </w:t>
      </w:r>
      <w:r w:rsidR="00770950">
        <w:rPr>
          <w:i/>
          <w:lang w:val="hu-HU"/>
        </w:rPr>
        <w:t>OATKW</w:t>
      </w:r>
      <w:r w:rsidR="008C53C3" w:rsidRPr="00831E20">
        <w:rPr>
          <w:i/>
          <w:lang w:val="hu-HU"/>
        </w:rPr>
        <w:t>_Title3</w:t>
      </w:r>
      <w:r w:rsidR="000D1979" w:rsidRPr="00831E20">
        <w:rPr>
          <w:lang w:val="hu-HU"/>
        </w:rPr>
        <w:t xml:space="preserve"> </w:t>
      </w:r>
      <w:r w:rsidR="00DC2E5B" w:rsidRPr="00831E20">
        <w:rPr>
          <w:lang w:val="hu-HU"/>
        </w:rPr>
        <w:t>előredefiniált stílusok használ</w:t>
      </w:r>
      <w:r>
        <w:rPr>
          <w:lang w:val="hu-HU"/>
        </w:rPr>
        <w:t>hatók</w:t>
      </w:r>
      <w:r w:rsidR="00DC2E5B" w:rsidRPr="00831E20">
        <w:rPr>
          <w:lang w:val="hu-HU"/>
        </w:rPr>
        <w:t xml:space="preserve">, </w:t>
      </w:r>
      <w:r>
        <w:rPr>
          <w:lang w:val="hu-HU"/>
        </w:rPr>
        <w:t xml:space="preserve">továbbá </w:t>
      </w:r>
      <w:r w:rsidR="00DC2E5B" w:rsidRPr="00831E20">
        <w:rPr>
          <w:lang w:val="hu-HU"/>
        </w:rPr>
        <w:t>a</w:t>
      </w:r>
      <w:r w:rsidR="00770950">
        <w:rPr>
          <w:lang w:val="hu-HU"/>
        </w:rPr>
        <w:t>z</w:t>
      </w:r>
      <w:r w:rsidR="002A3FD3" w:rsidRPr="00831E20">
        <w:rPr>
          <w:lang w:val="hu-HU"/>
        </w:rPr>
        <w:t xml:space="preserve"> </w:t>
      </w:r>
      <w:r w:rsidR="00770950">
        <w:rPr>
          <w:i/>
          <w:lang w:val="hu-HU"/>
        </w:rPr>
        <w:t>OATKW</w:t>
      </w:r>
      <w:r w:rsidR="002A3FD3" w:rsidRPr="00831E20">
        <w:rPr>
          <w:i/>
          <w:lang w:val="hu-HU"/>
        </w:rPr>
        <w:t>_Title_Unordered</w:t>
      </w:r>
      <w:r w:rsidR="002A3FD3" w:rsidRPr="00831E20">
        <w:rPr>
          <w:lang w:val="hu-HU"/>
        </w:rPr>
        <w:t xml:space="preserve"> </w:t>
      </w:r>
      <w:r w:rsidR="00DC2E5B" w:rsidRPr="00831E20">
        <w:rPr>
          <w:lang w:val="hu-HU"/>
        </w:rPr>
        <w:t>stílus a</w:t>
      </w:r>
      <w:r w:rsidR="002A3FD3" w:rsidRPr="00831E20">
        <w:rPr>
          <w:lang w:val="hu-HU"/>
        </w:rPr>
        <w:t xml:space="preserve"> </w:t>
      </w:r>
      <w:r w:rsidR="009025D6" w:rsidRPr="00831E20">
        <w:rPr>
          <w:lang w:val="hu-HU"/>
        </w:rPr>
        <w:t>Köszönetnyilvánításhoz</w:t>
      </w:r>
      <w:r w:rsidR="002A3FD3" w:rsidRPr="00831E20">
        <w:rPr>
          <w:lang w:val="hu-HU"/>
        </w:rPr>
        <w:t xml:space="preserve"> </w:t>
      </w:r>
      <w:r w:rsidR="00DC2E5B" w:rsidRPr="00831E20">
        <w:rPr>
          <w:lang w:val="hu-HU"/>
        </w:rPr>
        <w:t>és</w:t>
      </w:r>
      <w:r w:rsidR="002A3FD3" w:rsidRPr="00831E20">
        <w:rPr>
          <w:lang w:val="hu-HU"/>
        </w:rPr>
        <w:t xml:space="preserve"> </w:t>
      </w:r>
      <w:r w:rsidR="009025D6" w:rsidRPr="00831E20">
        <w:rPr>
          <w:lang w:val="hu-HU"/>
        </w:rPr>
        <w:t>az Irodalomjegyzékhez</w:t>
      </w:r>
      <w:r w:rsidR="000D1979" w:rsidRPr="00831E20">
        <w:rPr>
          <w:lang w:val="hu-HU"/>
        </w:rPr>
        <w:t>.</w:t>
      </w:r>
    </w:p>
    <w:p w14:paraId="61331774" w14:textId="77777777" w:rsidR="008728F8" w:rsidRPr="00E6005E" w:rsidRDefault="00AB512C" w:rsidP="00E6005E">
      <w:pPr>
        <w:pStyle w:val="OATKWTitle2"/>
        <w:rPr>
          <w:lang w:val="hu-HU"/>
        </w:rPr>
      </w:pPr>
      <w:r w:rsidRPr="00E6005E">
        <w:rPr>
          <w:lang w:val="hu-HU"/>
        </w:rPr>
        <w:t>Ajánlott címek első</w:t>
      </w:r>
      <w:r w:rsidR="00BD7FA7" w:rsidRPr="00E6005E">
        <w:rPr>
          <w:lang w:val="hu-HU"/>
        </w:rPr>
        <w:t xml:space="preserve"> szinten lévő</w:t>
      </w:r>
      <w:r w:rsidRPr="00E6005E">
        <w:rPr>
          <w:lang w:val="hu-HU"/>
        </w:rPr>
        <w:t xml:space="preserve"> címsoroknak</w:t>
      </w:r>
    </w:p>
    <w:p w14:paraId="0017B182" w14:textId="77777777" w:rsidR="008728F8" w:rsidRPr="00831E20" w:rsidRDefault="009025D6" w:rsidP="006B19C1">
      <w:pPr>
        <w:pStyle w:val="OATKWText"/>
        <w:rPr>
          <w:lang w:val="hu-HU"/>
        </w:rPr>
      </w:pPr>
      <w:r w:rsidRPr="00831E20">
        <w:rPr>
          <w:lang w:val="hu-HU"/>
        </w:rPr>
        <w:t>Az ajánlott címek az első szinten lévő címsoroknak</w:t>
      </w:r>
      <w:r w:rsidR="008728F8" w:rsidRPr="00831E20">
        <w:rPr>
          <w:lang w:val="hu-HU"/>
        </w:rPr>
        <w:t xml:space="preserve">: </w:t>
      </w:r>
      <w:r w:rsidR="00073D5D" w:rsidRPr="00831E20">
        <w:rPr>
          <w:lang w:val="hu-HU"/>
        </w:rPr>
        <w:t>Bevezetés</w:t>
      </w:r>
      <w:r w:rsidR="008728F8" w:rsidRPr="00831E20">
        <w:rPr>
          <w:lang w:val="hu-HU"/>
        </w:rPr>
        <w:t xml:space="preserve">; </w:t>
      </w:r>
      <w:r w:rsidR="00073D5D" w:rsidRPr="00831E20">
        <w:rPr>
          <w:lang w:val="hu-HU"/>
        </w:rPr>
        <w:t>Módszer</w:t>
      </w:r>
      <w:r w:rsidR="008728F8" w:rsidRPr="00831E20">
        <w:rPr>
          <w:lang w:val="hu-HU"/>
        </w:rPr>
        <w:t xml:space="preserve">; </w:t>
      </w:r>
      <w:r w:rsidR="00073D5D" w:rsidRPr="00831E20">
        <w:rPr>
          <w:lang w:val="hu-HU"/>
        </w:rPr>
        <w:t>Eredmények</w:t>
      </w:r>
      <w:r w:rsidR="008728F8" w:rsidRPr="00831E20">
        <w:rPr>
          <w:lang w:val="hu-HU"/>
        </w:rPr>
        <w:t xml:space="preserve">; </w:t>
      </w:r>
      <w:r w:rsidR="00EF001D">
        <w:rPr>
          <w:lang w:val="hu-HU"/>
        </w:rPr>
        <w:t>Tárgyalás</w:t>
      </w:r>
      <w:r w:rsidR="008728F8" w:rsidRPr="00831E20">
        <w:rPr>
          <w:lang w:val="hu-HU"/>
        </w:rPr>
        <w:t xml:space="preserve">; </w:t>
      </w:r>
      <w:r w:rsidR="00073D5D" w:rsidRPr="00831E20">
        <w:rPr>
          <w:lang w:val="hu-HU"/>
        </w:rPr>
        <w:t>Következtetések</w:t>
      </w:r>
      <w:r w:rsidR="008728F8" w:rsidRPr="00831E20">
        <w:rPr>
          <w:lang w:val="hu-HU"/>
        </w:rPr>
        <w:t>.</w:t>
      </w:r>
    </w:p>
    <w:p w14:paraId="28017F13" w14:textId="77777777" w:rsidR="00F60BF7" w:rsidRPr="00831E20" w:rsidRDefault="00C47E95" w:rsidP="00E6005E">
      <w:pPr>
        <w:pStyle w:val="OATKWTitle1"/>
      </w:pPr>
      <w:r w:rsidRPr="00831E20">
        <w:t>Táblázatok és egyenletek</w:t>
      </w:r>
    </w:p>
    <w:p w14:paraId="5C74D43E" w14:textId="114D17EE" w:rsidR="001F7D4A" w:rsidRPr="00831E20" w:rsidRDefault="00B14302" w:rsidP="00255524">
      <w:pPr>
        <w:pStyle w:val="OATKWText"/>
        <w:rPr>
          <w:lang w:val="hu-HU"/>
        </w:rPr>
      </w:pPr>
      <w:r w:rsidRPr="00831E20">
        <w:rPr>
          <w:lang w:val="hu-HU"/>
        </w:rPr>
        <w:t>A táblázatok a szövegbe legyenek beszúrva</w:t>
      </w:r>
      <w:r w:rsidR="00255524" w:rsidRPr="00831E20">
        <w:rPr>
          <w:lang w:val="hu-HU"/>
        </w:rPr>
        <w:t xml:space="preserve"> </w:t>
      </w:r>
      <w:r w:rsidRPr="00831E20">
        <w:rPr>
          <w:lang w:val="hu-HU"/>
        </w:rPr>
        <w:t xml:space="preserve">azután a mondat után, amely először említi őket és </w:t>
      </w:r>
      <w:r w:rsidR="00512645" w:rsidRPr="00831E20">
        <w:rPr>
          <w:lang w:val="hu-HU"/>
        </w:rPr>
        <w:t xml:space="preserve">először utal </w:t>
      </w:r>
      <w:r w:rsidR="00CF2B27" w:rsidRPr="00831E20">
        <w:rPr>
          <w:lang w:val="hu-HU"/>
        </w:rPr>
        <w:t xml:space="preserve">az </w:t>
      </w:r>
      <w:r w:rsidR="00512645" w:rsidRPr="00831E20">
        <w:rPr>
          <w:lang w:val="hu-HU"/>
        </w:rPr>
        <w:t>(</w:t>
      </w:r>
      <w:r w:rsidR="00CF2B27" w:rsidRPr="00831E20">
        <w:rPr>
          <w:i/>
          <w:lang w:val="hu-HU"/>
        </w:rPr>
        <w:t xml:space="preserve">1. </w:t>
      </w:r>
      <w:r w:rsidR="00EF001D">
        <w:rPr>
          <w:i/>
          <w:lang w:val="hu-HU"/>
        </w:rPr>
        <w:t>t</w:t>
      </w:r>
      <w:r w:rsidR="00CF2B27" w:rsidRPr="00831E20">
        <w:rPr>
          <w:i/>
          <w:lang w:val="hu-HU"/>
        </w:rPr>
        <w:t>áblázat</w:t>
      </w:r>
      <w:r w:rsidR="00512645" w:rsidRPr="00831E20">
        <w:rPr>
          <w:lang w:val="hu-HU"/>
        </w:rPr>
        <w:t>) -r</w:t>
      </w:r>
      <w:r w:rsidR="00CF2B27" w:rsidRPr="00831E20">
        <w:rPr>
          <w:lang w:val="hu-HU"/>
        </w:rPr>
        <w:t>a</w:t>
      </w:r>
      <w:r w:rsidR="00255524" w:rsidRPr="00831E20">
        <w:rPr>
          <w:lang w:val="hu-HU"/>
        </w:rPr>
        <w:t xml:space="preserve">. </w:t>
      </w:r>
      <w:r w:rsidR="00512645" w:rsidRPr="00831E20">
        <w:rPr>
          <w:lang w:val="hu-HU"/>
        </w:rPr>
        <w:t>Kérem csak a</w:t>
      </w:r>
      <w:r w:rsidR="00323C03">
        <w:rPr>
          <w:lang w:val="hu-HU"/>
        </w:rPr>
        <w:t>z</w:t>
      </w:r>
      <w:r w:rsidR="00255524" w:rsidRPr="00831E20">
        <w:rPr>
          <w:lang w:val="hu-HU"/>
        </w:rPr>
        <w:t xml:space="preserve"> </w:t>
      </w:r>
      <w:r w:rsidR="00323C03">
        <w:rPr>
          <w:i/>
          <w:lang w:val="hu-HU"/>
        </w:rPr>
        <w:t>OATKW</w:t>
      </w:r>
      <w:r w:rsidR="00255524" w:rsidRPr="00831E20">
        <w:rPr>
          <w:i/>
          <w:lang w:val="hu-HU"/>
        </w:rPr>
        <w:t>_Table_Caption</w:t>
      </w:r>
      <w:r w:rsidR="00255524" w:rsidRPr="00831E20">
        <w:rPr>
          <w:lang w:val="hu-HU"/>
        </w:rPr>
        <w:t xml:space="preserve">, </w:t>
      </w:r>
      <w:r w:rsidR="00323C03">
        <w:rPr>
          <w:i/>
          <w:lang w:val="hu-HU"/>
        </w:rPr>
        <w:t>OATKW</w:t>
      </w:r>
      <w:r w:rsidR="00255524" w:rsidRPr="00831E20">
        <w:rPr>
          <w:i/>
          <w:lang w:val="hu-HU"/>
        </w:rPr>
        <w:t xml:space="preserve">_Table_Heading </w:t>
      </w:r>
      <w:r w:rsidR="00512645" w:rsidRPr="00831E20">
        <w:rPr>
          <w:lang w:val="hu-HU"/>
        </w:rPr>
        <w:t>és</w:t>
      </w:r>
      <w:r w:rsidR="00255524" w:rsidRPr="00831E20">
        <w:rPr>
          <w:lang w:val="hu-HU"/>
        </w:rPr>
        <w:t xml:space="preserve"> </w:t>
      </w:r>
      <w:r w:rsidR="00323C03">
        <w:rPr>
          <w:i/>
          <w:lang w:val="hu-HU"/>
        </w:rPr>
        <w:t>OATKW</w:t>
      </w:r>
      <w:r w:rsidR="00255524" w:rsidRPr="00831E20">
        <w:rPr>
          <w:i/>
          <w:lang w:val="hu-HU"/>
        </w:rPr>
        <w:t>_Table_Text</w:t>
      </w:r>
      <w:r w:rsidR="00255524" w:rsidRPr="00831E20">
        <w:rPr>
          <w:lang w:val="hu-HU"/>
        </w:rPr>
        <w:t xml:space="preserve"> </w:t>
      </w:r>
      <w:r w:rsidR="00512645" w:rsidRPr="00831E20">
        <w:rPr>
          <w:lang w:val="hu-HU"/>
        </w:rPr>
        <w:t>előredefiniált stílusokat használja</w:t>
      </w:r>
      <w:r w:rsidR="00255524" w:rsidRPr="00831E20">
        <w:rPr>
          <w:lang w:val="hu-HU"/>
        </w:rPr>
        <w:t>.</w:t>
      </w:r>
    </w:p>
    <w:p w14:paraId="08FF3BEC" w14:textId="77777777" w:rsidR="00EC539B" w:rsidRPr="00831E20" w:rsidRDefault="000D314E" w:rsidP="00EF001D">
      <w:pPr>
        <w:pStyle w:val="OATKWTableCaption"/>
        <w:ind w:left="360"/>
        <w:rPr>
          <w:lang w:val="hu-HU"/>
        </w:rPr>
      </w:pPr>
      <w:r w:rsidRPr="00831E20">
        <w:rPr>
          <w:lang w:val="hu-HU"/>
        </w:rPr>
        <w:lastRenderedPageBreak/>
        <w:t xml:space="preserve">1. </w:t>
      </w:r>
      <w:r w:rsidR="00CF2B27" w:rsidRPr="00831E20">
        <w:rPr>
          <w:lang w:val="hu-HU"/>
        </w:rPr>
        <w:t>Táblázat</w:t>
      </w:r>
      <w:r w:rsidR="001A396C" w:rsidRPr="00831E20">
        <w:rPr>
          <w:lang w:val="hu-HU"/>
        </w:rPr>
        <w:t xml:space="preserve">. </w:t>
      </w:r>
      <w:r w:rsidR="00857142" w:rsidRPr="00831E20">
        <w:rPr>
          <w:lang w:val="hu-HU"/>
        </w:rPr>
        <w:t>A táblázat címe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390"/>
        <w:gridCol w:w="2377"/>
        <w:gridCol w:w="2376"/>
        <w:gridCol w:w="2377"/>
      </w:tblGrid>
      <w:tr w:rsidR="0046472E" w:rsidRPr="00831E20" w14:paraId="6FB0D5AE" w14:textId="77777777" w:rsidTr="00920989">
        <w:tc>
          <w:tcPr>
            <w:tcW w:w="2417" w:type="dxa"/>
          </w:tcPr>
          <w:p w14:paraId="42AA87B4" w14:textId="77777777" w:rsidR="0046472E" w:rsidRPr="00831E20" w:rsidRDefault="00183810" w:rsidP="00EF001D">
            <w:pPr>
              <w:pStyle w:val="OATKWTableHeading"/>
              <w:keepNext/>
              <w:rPr>
                <w:lang w:val="hu-HU"/>
              </w:rPr>
            </w:pPr>
            <w:r w:rsidRPr="00831E20">
              <w:rPr>
                <w:lang w:val="hu-HU"/>
              </w:rPr>
              <w:t>Táblázat címsor</w:t>
            </w:r>
          </w:p>
        </w:tc>
        <w:tc>
          <w:tcPr>
            <w:tcW w:w="2418" w:type="dxa"/>
          </w:tcPr>
          <w:p w14:paraId="2324DC5C" w14:textId="77777777" w:rsidR="0046472E" w:rsidRPr="00831E20" w:rsidRDefault="0046472E" w:rsidP="00EF001D">
            <w:pPr>
              <w:pStyle w:val="OATKWTableHeading"/>
              <w:keepNext/>
              <w:rPr>
                <w:lang w:val="hu-HU"/>
              </w:rPr>
            </w:pPr>
          </w:p>
        </w:tc>
        <w:tc>
          <w:tcPr>
            <w:tcW w:w="2417" w:type="dxa"/>
          </w:tcPr>
          <w:p w14:paraId="58267256" w14:textId="77777777" w:rsidR="0046472E" w:rsidRPr="00831E20" w:rsidRDefault="0046472E" w:rsidP="00EF001D">
            <w:pPr>
              <w:pStyle w:val="OATKWTableHeading"/>
              <w:keepNext/>
              <w:rPr>
                <w:lang w:val="hu-HU"/>
              </w:rPr>
            </w:pPr>
          </w:p>
        </w:tc>
        <w:tc>
          <w:tcPr>
            <w:tcW w:w="2418" w:type="dxa"/>
          </w:tcPr>
          <w:p w14:paraId="55FD40EE" w14:textId="77777777" w:rsidR="0046472E" w:rsidRPr="00831E20" w:rsidRDefault="0046472E" w:rsidP="00EF001D">
            <w:pPr>
              <w:pStyle w:val="OATKWTableHeading"/>
              <w:keepNext/>
              <w:rPr>
                <w:lang w:val="hu-HU"/>
              </w:rPr>
            </w:pPr>
          </w:p>
        </w:tc>
      </w:tr>
      <w:tr w:rsidR="0046472E" w:rsidRPr="00831E20" w14:paraId="1F0EC8C1" w14:textId="77777777" w:rsidTr="00920989">
        <w:tc>
          <w:tcPr>
            <w:tcW w:w="2417" w:type="dxa"/>
          </w:tcPr>
          <w:p w14:paraId="6E0271A3" w14:textId="77777777" w:rsidR="0046472E" w:rsidRPr="00831E20" w:rsidRDefault="00183810" w:rsidP="00EF001D">
            <w:pPr>
              <w:pStyle w:val="OATKWTableText"/>
              <w:keepNext/>
              <w:rPr>
                <w:lang w:val="hu-HU"/>
              </w:rPr>
            </w:pPr>
            <w:r w:rsidRPr="00831E20">
              <w:rPr>
                <w:lang w:val="hu-HU"/>
              </w:rPr>
              <w:t>Táblázat szöveg</w:t>
            </w:r>
          </w:p>
        </w:tc>
        <w:tc>
          <w:tcPr>
            <w:tcW w:w="2418" w:type="dxa"/>
          </w:tcPr>
          <w:p w14:paraId="6ECE7D1D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  <w:tc>
          <w:tcPr>
            <w:tcW w:w="2417" w:type="dxa"/>
          </w:tcPr>
          <w:p w14:paraId="02A2A7F7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  <w:tc>
          <w:tcPr>
            <w:tcW w:w="2418" w:type="dxa"/>
          </w:tcPr>
          <w:p w14:paraId="35126DE5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</w:tr>
      <w:tr w:rsidR="0046472E" w:rsidRPr="00831E20" w14:paraId="7F7A0DDF" w14:textId="77777777" w:rsidTr="00920989">
        <w:tc>
          <w:tcPr>
            <w:tcW w:w="2417" w:type="dxa"/>
          </w:tcPr>
          <w:p w14:paraId="15386770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  <w:tc>
          <w:tcPr>
            <w:tcW w:w="2418" w:type="dxa"/>
          </w:tcPr>
          <w:p w14:paraId="2FE4E691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  <w:tc>
          <w:tcPr>
            <w:tcW w:w="2417" w:type="dxa"/>
          </w:tcPr>
          <w:p w14:paraId="7B6E08F6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  <w:tc>
          <w:tcPr>
            <w:tcW w:w="2418" w:type="dxa"/>
          </w:tcPr>
          <w:p w14:paraId="475ABFBA" w14:textId="77777777" w:rsidR="0046472E" w:rsidRPr="00831E20" w:rsidRDefault="0046472E" w:rsidP="00EF001D">
            <w:pPr>
              <w:pStyle w:val="OATKWTableText"/>
              <w:keepNext/>
              <w:rPr>
                <w:lang w:val="hu-HU"/>
              </w:rPr>
            </w:pPr>
          </w:p>
        </w:tc>
      </w:tr>
    </w:tbl>
    <w:p w14:paraId="087312E9" w14:textId="7722FDAB" w:rsidR="0046472E" w:rsidRPr="00831E20" w:rsidRDefault="001D124C" w:rsidP="0046472E">
      <w:pPr>
        <w:pStyle w:val="OATKWText"/>
        <w:rPr>
          <w:lang w:val="hu-HU"/>
        </w:rPr>
      </w:pPr>
      <w:r w:rsidRPr="00831E20">
        <w:rPr>
          <w:lang w:val="hu-HU"/>
        </w:rPr>
        <w:t xml:space="preserve">Az egyenletek középre zártak </w:t>
      </w:r>
      <w:r w:rsidR="00EF001D">
        <w:rPr>
          <w:lang w:val="hu-HU"/>
        </w:rPr>
        <w:t xml:space="preserve">legyenek </w:t>
      </w:r>
      <w:r w:rsidRPr="00831E20">
        <w:rPr>
          <w:lang w:val="hu-HU"/>
        </w:rPr>
        <w:t xml:space="preserve">és </w:t>
      </w:r>
      <w:r w:rsidR="00EF001D">
        <w:rPr>
          <w:lang w:val="hu-HU"/>
        </w:rPr>
        <w:t>legyenek</w:t>
      </w:r>
      <w:r w:rsidRPr="00831E20">
        <w:rPr>
          <w:lang w:val="hu-HU"/>
        </w:rPr>
        <w:t xml:space="preserve"> </w:t>
      </w:r>
      <w:r w:rsidR="00EF001D">
        <w:rPr>
          <w:lang w:val="hu-HU"/>
        </w:rPr>
        <w:t>be</w:t>
      </w:r>
      <w:r w:rsidRPr="00831E20">
        <w:rPr>
          <w:lang w:val="hu-HU"/>
        </w:rPr>
        <w:t xml:space="preserve">számozva, hogy lehessen rájuk </w:t>
      </w:r>
      <w:r w:rsidR="00EF001D">
        <w:rPr>
          <w:lang w:val="hu-HU"/>
        </w:rPr>
        <w:t>hivatkozni</w:t>
      </w:r>
      <w:r w:rsidR="00765FA7" w:rsidRPr="00831E20">
        <w:rPr>
          <w:lang w:val="hu-HU"/>
        </w:rPr>
        <w:t xml:space="preserve">. </w:t>
      </w:r>
      <w:r w:rsidR="00EF001D">
        <w:rPr>
          <w:lang w:val="hu-HU"/>
        </w:rPr>
        <w:t>Az egyenlet sor</w:t>
      </w:r>
      <w:r w:rsidRPr="00831E20">
        <w:rPr>
          <w:lang w:val="hu-HU"/>
        </w:rPr>
        <w:t>számok</w:t>
      </w:r>
      <w:r w:rsidR="00EF001D">
        <w:rPr>
          <w:lang w:val="hu-HU"/>
        </w:rPr>
        <w:t>at</w:t>
      </w:r>
      <w:r w:rsidRPr="00831E20">
        <w:rPr>
          <w:lang w:val="hu-HU"/>
        </w:rPr>
        <w:t xml:space="preserve"> zárójelbe </w:t>
      </w:r>
      <w:r w:rsidR="00EF001D">
        <w:rPr>
          <w:lang w:val="hu-HU"/>
        </w:rPr>
        <w:t xml:space="preserve">kell </w:t>
      </w:r>
      <w:r w:rsidRPr="00831E20">
        <w:rPr>
          <w:lang w:val="hu-HU"/>
        </w:rPr>
        <w:t>írn</w:t>
      </w:r>
      <w:r w:rsidR="00EF001D">
        <w:rPr>
          <w:lang w:val="hu-HU"/>
        </w:rPr>
        <w:t>i,</w:t>
      </w:r>
      <w:r w:rsidR="00765FA7" w:rsidRPr="00831E20">
        <w:rPr>
          <w:lang w:val="hu-HU"/>
        </w:rPr>
        <w:t xml:space="preserve"> </w:t>
      </w:r>
      <w:r w:rsidRPr="00831E20">
        <w:rPr>
          <w:lang w:val="hu-HU"/>
        </w:rPr>
        <w:t xml:space="preserve">és </w:t>
      </w:r>
      <w:r w:rsidR="00EF001D">
        <w:rPr>
          <w:lang w:val="hu-HU"/>
        </w:rPr>
        <w:t xml:space="preserve">legyenek </w:t>
      </w:r>
      <w:r w:rsidRPr="00831E20">
        <w:rPr>
          <w:lang w:val="hu-HU"/>
        </w:rPr>
        <w:t>a job</w:t>
      </w:r>
      <w:r w:rsidR="00EF001D">
        <w:rPr>
          <w:lang w:val="hu-HU"/>
        </w:rPr>
        <w:t>b</w:t>
      </w:r>
      <w:r w:rsidRPr="00831E20">
        <w:rPr>
          <w:lang w:val="hu-HU"/>
        </w:rPr>
        <w:t xml:space="preserve"> oldali margóhoz igazít</w:t>
      </w:r>
      <w:r w:rsidR="00EF001D">
        <w:rPr>
          <w:lang w:val="hu-HU"/>
        </w:rPr>
        <w:t xml:space="preserve">va </w:t>
      </w:r>
      <w:r w:rsidR="00765FA7" w:rsidRPr="00831E20">
        <w:rPr>
          <w:lang w:val="hu-HU"/>
        </w:rPr>
        <w:t>(</w:t>
      </w:r>
      <w:r w:rsidRPr="00831E20">
        <w:rPr>
          <w:lang w:val="hu-HU"/>
        </w:rPr>
        <w:t>jobbra zártak</w:t>
      </w:r>
      <w:r w:rsidR="00765FA7" w:rsidRPr="00831E20">
        <w:rPr>
          <w:lang w:val="hu-HU"/>
        </w:rPr>
        <w:t xml:space="preserve">). </w:t>
      </w:r>
      <w:r w:rsidR="00B160FF" w:rsidRPr="00831E20">
        <w:rPr>
          <w:lang w:val="hu-HU"/>
        </w:rPr>
        <w:t>A fejezet számát ne írja bele az egyenlet számába</w:t>
      </w:r>
      <w:r w:rsidR="00765FA7" w:rsidRPr="00831E20">
        <w:rPr>
          <w:lang w:val="hu-HU"/>
        </w:rPr>
        <w:t xml:space="preserve">. </w:t>
      </w:r>
      <w:r w:rsidR="00EF001D">
        <w:rPr>
          <w:lang w:val="hu-HU"/>
        </w:rPr>
        <w:t>H</w:t>
      </w:r>
      <w:r w:rsidRPr="00831E20">
        <w:rPr>
          <w:lang w:val="hu-HU"/>
        </w:rPr>
        <w:t>asználja a</w:t>
      </w:r>
      <w:r w:rsidR="00A50478">
        <w:rPr>
          <w:lang w:val="hu-HU"/>
        </w:rPr>
        <w:t>z</w:t>
      </w:r>
      <w:r w:rsidR="001A396C" w:rsidRPr="00831E20">
        <w:rPr>
          <w:lang w:val="hu-HU"/>
        </w:rPr>
        <w:t xml:space="preserve"> </w:t>
      </w:r>
      <w:r w:rsidR="00A50478">
        <w:rPr>
          <w:i/>
          <w:lang w:val="hu-HU"/>
        </w:rPr>
        <w:t>OATKW</w:t>
      </w:r>
      <w:r w:rsidR="001A396C" w:rsidRPr="00831E20">
        <w:rPr>
          <w:i/>
          <w:lang w:val="hu-HU"/>
        </w:rPr>
        <w:t>_Equation</w:t>
      </w:r>
      <w:r w:rsidR="001A396C" w:rsidRPr="00831E20">
        <w:rPr>
          <w:lang w:val="hu-HU"/>
        </w:rPr>
        <w:t xml:space="preserve"> </w:t>
      </w:r>
      <w:r w:rsidRPr="00831E20">
        <w:rPr>
          <w:lang w:val="hu-HU"/>
        </w:rPr>
        <w:t>stílust</w:t>
      </w:r>
      <w:r w:rsidR="001A396C" w:rsidRPr="00831E20">
        <w:rPr>
          <w:lang w:val="hu-HU"/>
        </w:rPr>
        <w:t>.</w:t>
      </w:r>
    </w:p>
    <w:p w14:paraId="41A92187" w14:textId="77777777" w:rsidR="00765FA7" w:rsidRPr="00831E20" w:rsidRDefault="00765FA7" w:rsidP="00765FA7">
      <w:pPr>
        <w:pStyle w:val="GradusEquation"/>
        <w:jc w:val="left"/>
        <w:rPr>
          <w:lang w:val="hu-HU"/>
        </w:rPr>
      </w:pPr>
      <w:r w:rsidRPr="00831E20">
        <w:rPr>
          <w:lang w:val="hu-HU"/>
        </w:rPr>
        <w:tab/>
      </w:r>
      <w:r w:rsidRPr="00831E20">
        <w:rPr>
          <w:noProof/>
          <w:lang w:val="en-US"/>
        </w:rPr>
        <w:drawing>
          <wp:inline distT="0" distB="0" distL="0" distR="0" wp14:anchorId="16EE3A6F" wp14:editId="4C446507">
            <wp:extent cx="1411605" cy="231140"/>
            <wp:effectExtent l="0" t="0" r="0" b="0"/>
            <wp:docPr id="3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E20">
        <w:rPr>
          <w:lang w:val="hu-HU"/>
        </w:rPr>
        <w:tab/>
        <w:t>(1)</w:t>
      </w:r>
    </w:p>
    <w:p w14:paraId="10780A51" w14:textId="77777777" w:rsidR="00920989" w:rsidRPr="00831E20" w:rsidRDefault="001D124C" w:rsidP="004D673B">
      <w:pPr>
        <w:pStyle w:val="OATKWTitle1"/>
        <w:rPr>
          <w:lang w:val="hu-HU"/>
        </w:rPr>
      </w:pPr>
      <w:r w:rsidRPr="00831E20">
        <w:rPr>
          <w:lang w:val="hu-HU"/>
        </w:rPr>
        <w:t>Ábrák</w:t>
      </w:r>
    </w:p>
    <w:p w14:paraId="683089D5" w14:textId="0781B1F3" w:rsidR="004D673B" w:rsidRPr="00831E20" w:rsidRDefault="001D124C" w:rsidP="004D673B">
      <w:pPr>
        <w:pStyle w:val="OATKWText"/>
        <w:rPr>
          <w:lang w:val="hu-HU"/>
        </w:rPr>
      </w:pPr>
      <w:r w:rsidRPr="00831E20">
        <w:rPr>
          <w:lang w:val="hu-HU"/>
        </w:rPr>
        <w:t xml:space="preserve">Az ábrák a szövegbe legyenek beszúrva azután a mondat után, amely először említi őket és először utal </w:t>
      </w:r>
      <w:r w:rsidR="00CF2B27" w:rsidRPr="00831E20">
        <w:rPr>
          <w:lang w:val="hu-HU"/>
        </w:rPr>
        <w:t xml:space="preserve">az </w:t>
      </w:r>
      <w:r w:rsidR="004D673B" w:rsidRPr="00831E20">
        <w:rPr>
          <w:lang w:val="hu-HU"/>
        </w:rPr>
        <w:t>(</w:t>
      </w:r>
      <w:r w:rsidR="00CF2B27" w:rsidRPr="00831E20">
        <w:rPr>
          <w:i/>
          <w:lang w:val="hu-HU"/>
        </w:rPr>
        <w:t xml:space="preserve">1. </w:t>
      </w:r>
      <w:r w:rsidR="00EF001D">
        <w:rPr>
          <w:i/>
          <w:lang w:val="hu-HU"/>
        </w:rPr>
        <w:t>á</w:t>
      </w:r>
      <w:r w:rsidR="00CF2B27" w:rsidRPr="00831E20">
        <w:rPr>
          <w:i/>
          <w:lang w:val="hu-HU"/>
        </w:rPr>
        <w:t>bra</w:t>
      </w:r>
      <w:r w:rsidR="004D673B" w:rsidRPr="00831E20">
        <w:rPr>
          <w:lang w:val="hu-HU"/>
        </w:rPr>
        <w:t xml:space="preserve">) </w:t>
      </w:r>
      <w:r w:rsidR="00CF2B27" w:rsidRPr="00831E20">
        <w:rPr>
          <w:lang w:val="hu-HU"/>
        </w:rPr>
        <w:t>-ra</w:t>
      </w:r>
      <w:r w:rsidR="004D673B" w:rsidRPr="00831E20">
        <w:rPr>
          <w:lang w:val="hu-HU"/>
        </w:rPr>
        <w:t xml:space="preserve">. </w:t>
      </w:r>
      <w:r w:rsidR="00F7468C" w:rsidRPr="00831E20">
        <w:rPr>
          <w:lang w:val="hu-HU"/>
        </w:rPr>
        <w:t>Az ábra szövege alá legyen írva középre igazítva.</w:t>
      </w:r>
      <w:r w:rsidR="00D337DD" w:rsidRPr="00831E20">
        <w:rPr>
          <w:lang w:val="hu-HU"/>
        </w:rPr>
        <w:t xml:space="preserve"> </w:t>
      </w:r>
      <w:r w:rsidR="00EF001D">
        <w:rPr>
          <w:lang w:val="hu-HU"/>
        </w:rPr>
        <w:t>H</w:t>
      </w:r>
      <w:r w:rsidR="00F7468C" w:rsidRPr="00831E20">
        <w:rPr>
          <w:lang w:val="hu-HU"/>
        </w:rPr>
        <w:t>asználja a</w:t>
      </w:r>
      <w:r w:rsidR="00D337DD" w:rsidRPr="00831E20">
        <w:rPr>
          <w:lang w:val="hu-HU"/>
        </w:rPr>
        <w:t xml:space="preserve"> </w:t>
      </w:r>
      <w:r w:rsidR="00231049">
        <w:rPr>
          <w:i/>
          <w:lang w:val="hu-HU"/>
        </w:rPr>
        <w:t>OATKW</w:t>
      </w:r>
      <w:r w:rsidR="00D337DD" w:rsidRPr="00831E20">
        <w:rPr>
          <w:i/>
          <w:lang w:val="hu-HU"/>
        </w:rPr>
        <w:t>_Figure</w:t>
      </w:r>
      <w:r w:rsidR="00D337DD" w:rsidRPr="00831E20">
        <w:rPr>
          <w:lang w:val="hu-HU"/>
        </w:rPr>
        <w:t xml:space="preserve"> </w:t>
      </w:r>
      <w:r w:rsidR="00F7468C" w:rsidRPr="00831E20">
        <w:rPr>
          <w:lang w:val="hu-HU"/>
        </w:rPr>
        <w:t>és</w:t>
      </w:r>
      <w:r w:rsidR="00D337DD" w:rsidRPr="00831E20">
        <w:rPr>
          <w:lang w:val="hu-HU"/>
        </w:rPr>
        <w:t xml:space="preserve"> </w:t>
      </w:r>
      <w:r w:rsidR="00231049">
        <w:rPr>
          <w:i/>
          <w:lang w:val="hu-HU"/>
        </w:rPr>
        <w:t>OATKW</w:t>
      </w:r>
      <w:r w:rsidR="00D337DD" w:rsidRPr="00831E20">
        <w:rPr>
          <w:i/>
          <w:lang w:val="hu-HU"/>
        </w:rPr>
        <w:t>_Figure_Caption</w:t>
      </w:r>
      <w:r w:rsidR="00D337DD" w:rsidRPr="00831E20">
        <w:rPr>
          <w:lang w:val="hu-HU"/>
        </w:rPr>
        <w:t xml:space="preserve"> </w:t>
      </w:r>
      <w:r w:rsidR="00F7468C" w:rsidRPr="00831E20">
        <w:rPr>
          <w:lang w:val="hu-HU"/>
        </w:rPr>
        <w:t>stílusokat a formázáshoz</w:t>
      </w:r>
      <w:r w:rsidR="00D337DD" w:rsidRPr="00831E20">
        <w:rPr>
          <w:lang w:val="hu-HU"/>
        </w:rPr>
        <w:t>.</w:t>
      </w:r>
    </w:p>
    <w:p w14:paraId="2924AA5D" w14:textId="348C18C7" w:rsidR="001A396C" w:rsidRPr="00831E20" w:rsidRDefault="00D60E39" w:rsidP="00D60E39">
      <w:pPr>
        <w:pStyle w:val="OATKWFigure"/>
        <w:rPr>
          <w:lang w:val="hu-HU"/>
        </w:rPr>
      </w:pPr>
      <w:r w:rsidRPr="00D60E39">
        <w:rPr>
          <w:noProof/>
        </w:rPr>
        <w:drawing>
          <wp:inline distT="0" distB="0" distL="0" distR="0" wp14:anchorId="7D9F4808" wp14:editId="2F664B1D">
            <wp:extent cx="4135495" cy="1800000"/>
            <wp:effectExtent l="19050" t="19050" r="17780" b="10160"/>
            <wp:docPr id="19967090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09086" name="Kép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5495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88088" w14:textId="77777777" w:rsidR="001A396C" w:rsidRPr="00831E20" w:rsidRDefault="000D314E" w:rsidP="001A396C">
      <w:pPr>
        <w:pStyle w:val="OATKWFigureCaption"/>
        <w:rPr>
          <w:lang w:val="hu-HU"/>
        </w:rPr>
      </w:pPr>
      <w:r w:rsidRPr="00831E20">
        <w:rPr>
          <w:lang w:val="hu-HU"/>
        </w:rPr>
        <w:t xml:space="preserve">1. </w:t>
      </w:r>
      <w:r w:rsidR="00EF001D">
        <w:rPr>
          <w:lang w:val="hu-HU"/>
        </w:rPr>
        <w:t>á</w:t>
      </w:r>
      <w:r w:rsidRPr="00831E20">
        <w:rPr>
          <w:lang w:val="hu-HU"/>
        </w:rPr>
        <w:t>bra</w:t>
      </w:r>
      <w:r w:rsidR="001A396C" w:rsidRPr="00831E20">
        <w:rPr>
          <w:lang w:val="hu-HU"/>
        </w:rPr>
        <w:t xml:space="preserve">. </w:t>
      </w:r>
      <w:r w:rsidR="00A053DD" w:rsidRPr="00831E20">
        <w:rPr>
          <w:lang w:val="hu-HU"/>
        </w:rPr>
        <w:t>Ábra felirat</w:t>
      </w:r>
    </w:p>
    <w:p w14:paraId="2157DDF0" w14:textId="77777777" w:rsidR="001A396C" w:rsidRPr="00831E20" w:rsidRDefault="00B165FE" w:rsidP="00397C66">
      <w:pPr>
        <w:pStyle w:val="OATKWTitleUnordered"/>
        <w:rPr>
          <w:lang w:val="hu-HU"/>
        </w:rPr>
      </w:pPr>
      <w:r w:rsidRPr="00831E20">
        <w:rPr>
          <w:lang w:val="hu-HU"/>
        </w:rPr>
        <w:t>Köszönetnyilvánítás</w:t>
      </w:r>
    </w:p>
    <w:p w14:paraId="42EA15D5" w14:textId="2F9F6326" w:rsidR="00397C66" w:rsidRPr="00831E20" w:rsidRDefault="00B165FE" w:rsidP="00397C66">
      <w:pPr>
        <w:pStyle w:val="OATKWText"/>
        <w:rPr>
          <w:lang w:val="hu-HU"/>
        </w:rPr>
      </w:pPr>
      <w:r w:rsidRPr="00831E20">
        <w:rPr>
          <w:lang w:val="hu-HU"/>
        </w:rPr>
        <w:t>A köszönetnyilvánítás</w:t>
      </w:r>
      <w:r w:rsidR="00397C66" w:rsidRPr="00831E20">
        <w:rPr>
          <w:lang w:val="hu-HU"/>
        </w:rPr>
        <w:t xml:space="preserve"> (</w:t>
      </w:r>
      <w:r w:rsidRPr="00831E20">
        <w:rPr>
          <w:lang w:val="hu-HU"/>
        </w:rPr>
        <w:t>ha van</w:t>
      </w:r>
      <w:r w:rsidR="00397C66" w:rsidRPr="00831E20">
        <w:rPr>
          <w:lang w:val="hu-HU"/>
        </w:rPr>
        <w:t xml:space="preserve">) </w:t>
      </w:r>
      <w:r w:rsidRPr="00831E20">
        <w:rPr>
          <w:lang w:val="hu-HU"/>
        </w:rPr>
        <w:t>a</w:t>
      </w:r>
      <w:r w:rsidR="00397C66" w:rsidRPr="00831E20">
        <w:rPr>
          <w:lang w:val="hu-HU"/>
        </w:rPr>
        <w:t xml:space="preserve"> </w:t>
      </w:r>
      <w:r w:rsidR="0012794F">
        <w:rPr>
          <w:i/>
          <w:lang w:val="hu-HU"/>
        </w:rPr>
        <w:t>OATKW</w:t>
      </w:r>
      <w:r w:rsidR="00397C66" w:rsidRPr="00831E20">
        <w:rPr>
          <w:i/>
          <w:lang w:val="hu-HU"/>
        </w:rPr>
        <w:t>_Text</w:t>
      </w:r>
      <w:r w:rsidR="00397C66" w:rsidRPr="00831E20">
        <w:rPr>
          <w:lang w:val="hu-HU"/>
        </w:rPr>
        <w:t xml:space="preserve"> </w:t>
      </w:r>
      <w:r w:rsidRPr="00831E20">
        <w:rPr>
          <w:lang w:val="hu-HU"/>
        </w:rPr>
        <w:t>stílusban íródj</w:t>
      </w:r>
      <w:r w:rsidR="00133A51">
        <w:rPr>
          <w:lang w:val="hu-HU"/>
        </w:rPr>
        <w:t>on</w:t>
      </w:r>
      <w:r w:rsidRPr="00831E20">
        <w:rPr>
          <w:lang w:val="hu-HU"/>
        </w:rPr>
        <w:t>, az irodalomjegyzék előtt</w:t>
      </w:r>
      <w:r w:rsidR="00133A51">
        <w:rPr>
          <w:lang w:val="hu-HU"/>
        </w:rPr>
        <w:t xml:space="preserve"> legyen elhelyezve</w:t>
      </w:r>
      <w:r w:rsidR="00397C66" w:rsidRPr="00831E20">
        <w:rPr>
          <w:lang w:val="hu-HU"/>
        </w:rPr>
        <w:t xml:space="preserve">. </w:t>
      </w:r>
      <w:r w:rsidR="00133A51">
        <w:rPr>
          <w:lang w:val="hu-HU"/>
        </w:rPr>
        <w:t>H</w:t>
      </w:r>
      <w:r w:rsidRPr="00831E20">
        <w:rPr>
          <w:lang w:val="hu-HU"/>
        </w:rPr>
        <w:t>asználja a</w:t>
      </w:r>
      <w:r w:rsidR="0012794F">
        <w:rPr>
          <w:lang w:val="hu-HU"/>
        </w:rPr>
        <w:t>z</w:t>
      </w:r>
      <w:r w:rsidRPr="00831E20">
        <w:rPr>
          <w:lang w:val="hu-HU"/>
        </w:rPr>
        <w:t xml:space="preserve"> </w:t>
      </w:r>
      <w:r w:rsidR="0012794F">
        <w:rPr>
          <w:i/>
          <w:lang w:val="hu-HU"/>
        </w:rPr>
        <w:t>OATKW</w:t>
      </w:r>
      <w:r w:rsidR="00397C66" w:rsidRPr="00831E20">
        <w:rPr>
          <w:i/>
          <w:lang w:val="hu-HU"/>
        </w:rPr>
        <w:t>_Title_Unordered</w:t>
      </w:r>
      <w:r w:rsidR="00397C66" w:rsidRPr="00831E20">
        <w:rPr>
          <w:lang w:val="hu-HU"/>
        </w:rPr>
        <w:t xml:space="preserve"> </w:t>
      </w:r>
      <w:r w:rsidRPr="00831E20">
        <w:rPr>
          <w:lang w:val="hu-HU"/>
        </w:rPr>
        <w:t>stílust e fejezet címéhez</w:t>
      </w:r>
      <w:r w:rsidR="00397C66" w:rsidRPr="00831E20">
        <w:rPr>
          <w:lang w:val="hu-HU"/>
        </w:rPr>
        <w:t>.</w:t>
      </w:r>
    </w:p>
    <w:p w14:paraId="29545775" w14:textId="77777777" w:rsidR="009357ED" w:rsidRPr="00831E20" w:rsidRDefault="00B165FE" w:rsidP="009357ED">
      <w:pPr>
        <w:pStyle w:val="OATKWTitleUnordered"/>
        <w:rPr>
          <w:lang w:val="hu-HU"/>
        </w:rPr>
      </w:pPr>
      <w:r w:rsidRPr="00831E20">
        <w:rPr>
          <w:lang w:val="hu-HU"/>
        </w:rPr>
        <w:t>Irodalomjegyzék</w:t>
      </w:r>
    </w:p>
    <w:p w14:paraId="23ABFD7F" w14:textId="0F93FC4D" w:rsidR="009357ED" w:rsidRPr="00831E20" w:rsidRDefault="00B165FE" w:rsidP="009357ED">
      <w:pPr>
        <w:pStyle w:val="OATKWText"/>
        <w:rPr>
          <w:lang w:val="hu-HU"/>
        </w:rPr>
      </w:pPr>
      <w:r w:rsidRPr="00831E20">
        <w:rPr>
          <w:lang w:val="hu-HU"/>
        </w:rPr>
        <w:t>Kérem használja a</w:t>
      </w:r>
      <w:r w:rsidR="007470A7">
        <w:rPr>
          <w:lang w:val="hu-HU"/>
        </w:rPr>
        <w:t>z</w:t>
      </w:r>
      <w:r w:rsidR="006F3EA6" w:rsidRPr="00831E20">
        <w:rPr>
          <w:lang w:val="hu-HU"/>
        </w:rPr>
        <w:t xml:space="preserve"> </w:t>
      </w:r>
      <w:r w:rsidR="007470A7">
        <w:rPr>
          <w:i/>
          <w:lang w:val="hu-HU"/>
        </w:rPr>
        <w:t>OATKW</w:t>
      </w:r>
      <w:r w:rsidR="006F3EA6" w:rsidRPr="00831E20">
        <w:rPr>
          <w:i/>
          <w:lang w:val="hu-HU"/>
        </w:rPr>
        <w:t>_Referenced_Item</w:t>
      </w:r>
      <w:r w:rsidR="006F3EA6" w:rsidRPr="00831E20">
        <w:rPr>
          <w:lang w:val="hu-HU"/>
        </w:rPr>
        <w:t xml:space="preserve"> </w:t>
      </w:r>
      <w:r w:rsidRPr="00831E20">
        <w:rPr>
          <w:lang w:val="hu-HU"/>
        </w:rPr>
        <w:t>stílust a formázáshoz</w:t>
      </w:r>
      <w:r w:rsidR="006F3EA6" w:rsidRPr="00831E20">
        <w:rPr>
          <w:lang w:val="hu-HU"/>
        </w:rPr>
        <w:t>.</w:t>
      </w:r>
      <w:r w:rsidR="00133A51">
        <w:rPr>
          <w:lang w:val="hu-HU"/>
        </w:rPr>
        <w:t xml:space="preserve"> A szövegben [</w:t>
      </w:r>
      <w:r w:rsidR="00C168D2">
        <w:rPr>
          <w:lang w:val="hu-HU"/>
        </w:rPr>
        <w:fldChar w:fldCharType="begin"/>
      </w:r>
      <w:r w:rsidR="00C168D2">
        <w:rPr>
          <w:lang w:val="hu-HU"/>
        </w:rPr>
        <w:instrText xml:space="preserve"> REF ref_Zotero \h </w:instrText>
      </w:r>
      <w:r w:rsidR="00C168D2">
        <w:rPr>
          <w:lang w:val="hu-HU"/>
        </w:rPr>
      </w:r>
      <w:r w:rsidR="00C168D2">
        <w:rPr>
          <w:lang w:val="hu-HU"/>
        </w:rPr>
        <w:fldChar w:fldCharType="separate"/>
      </w:r>
      <w:r w:rsidR="00DE2B4C">
        <w:rPr>
          <w:noProof/>
          <w:lang w:val="hu-HU"/>
        </w:rPr>
        <w:t>1</w:t>
      </w:r>
      <w:r w:rsidR="00C168D2">
        <w:rPr>
          <w:lang w:val="hu-HU"/>
        </w:rPr>
        <w:fldChar w:fldCharType="end"/>
      </w:r>
      <w:r w:rsidR="00133A51">
        <w:rPr>
          <w:lang w:val="hu-HU"/>
        </w:rPr>
        <w:t>] alakban hivatkozzon a forrásra</w:t>
      </w:r>
      <w:r w:rsidR="00E13B83">
        <w:rPr>
          <w:lang w:val="hu-HU"/>
        </w:rPr>
        <w:t xml:space="preserve"> és ajánlott a könyvjelzők és kereszthivatkozások használata</w:t>
      </w:r>
      <w:r w:rsidR="00133A51">
        <w:rPr>
          <w:lang w:val="hu-HU"/>
        </w:rPr>
        <w:t xml:space="preserve">. </w:t>
      </w:r>
      <w:r w:rsidR="00E13B83">
        <w:rPr>
          <w:lang w:val="hu-HU"/>
        </w:rPr>
        <w:t>Az irodalomjegyzék az első szerző családneve szerinti sorrendben legyen kialakítva.</w:t>
      </w:r>
      <w:r w:rsidR="00756E70">
        <w:rPr>
          <w:lang w:val="hu-HU"/>
        </w:rPr>
        <w:t xml:space="preserve"> Minden olyan forrásnál, amely rendelkezik DOI-val, a DOI megadása kötelező. Minden cikk legkevesebb 4 DOI-s tételt kell tartalmazzon az irodalomjegyzékben!</w:t>
      </w:r>
    </w:p>
    <w:p w14:paraId="6B1D42BF" w14:textId="24D34A0A" w:rsidR="00625B12" w:rsidRPr="001256E2" w:rsidRDefault="00C168D2" w:rsidP="001256E2">
      <w:pPr>
        <w:pStyle w:val="OATKWReferencedItem"/>
        <w:numPr>
          <w:ilvl w:val="0"/>
          <w:numId w:val="0"/>
        </w:numPr>
        <w:ind w:left="426" w:hanging="426"/>
        <w:rPr>
          <w:lang w:val="hu-HU"/>
        </w:rPr>
      </w:pPr>
      <w:r>
        <w:rPr>
          <w:lang w:val="hu-HU"/>
        </w:rPr>
        <w:t>[</w:t>
      </w:r>
      <w:bookmarkStart w:id="0" w:name="ref_Zotero"/>
      <w:r>
        <w:rPr>
          <w:lang w:val="hu-HU"/>
        </w:rPr>
        <w:fldChar w:fldCharType="begin"/>
      </w:r>
      <w:r>
        <w:rPr>
          <w:lang w:val="hu-HU"/>
        </w:rPr>
        <w:instrText xml:space="preserve"> seq irodalom </w:instrText>
      </w:r>
      <w:r>
        <w:rPr>
          <w:lang w:val="hu-HU"/>
        </w:rPr>
        <w:fldChar w:fldCharType="separate"/>
      </w:r>
      <w:r w:rsidR="00DE2B4C">
        <w:rPr>
          <w:noProof/>
          <w:lang w:val="hu-HU"/>
        </w:rPr>
        <w:t>1</w:t>
      </w:r>
      <w:r>
        <w:rPr>
          <w:lang w:val="hu-HU"/>
        </w:rPr>
        <w:fldChar w:fldCharType="end"/>
      </w:r>
      <w:bookmarkEnd w:id="0"/>
      <w:r>
        <w:rPr>
          <w:lang w:val="hu-HU"/>
        </w:rPr>
        <w:t>]</w:t>
      </w:r>
      <w:r>
        <w:rPr>
          <w:lang w:val="hu-HU"/>
        </w:rPr>
        <w:tab/>
      </w:r>
      <w:r w:rsidR="001056E7">
        <w:t xml:space="preserve">Johanyák, Z.C. : Fuzzy Rule Interpolation based Model for Student Result Prediction, Journal of Intelligent &amp; Fuzzy Systems, 2019, Vol. 36, No. 2, pp. 999-1008, DOI: </w:t>
      </w:r>
      <w:hyperlink r:id="rId12" w:history="1">
        <w:r w:rsidR="001056E7">
          <w:rPr>
            <w:rStyle w:val="Hiperhivatkozs"/>
          </w:rPr>
          <w:t>10.3233/JIFS-169875</w:t>
        </w:r>
      </w:hyperlink>
    </w:p>
    <w:p w14:paraId="5C968EB9" w14:textId="77777777" w:rsidR="00625B12" w:rsidRPr="00831E20" w:rsidRDefault="00625B12" w:rsidP="00B73B54">
      <w:pPr>
        <w:pStyle w:val="OATKWReferencedItem"/>
        <w:numPr>
          <w:ilvl w:val="0"/>
          <w:numId w:val="0"/>
        </w:numPr>
        <w:rPr>
          <w:lang w:val="hu-HU"/>
        </w:rPr>
      </w:pPr>
    </w:p>
    <w:sectPr w:rsidR="00625B12" w:rsidRPr="00831E20" w:rsidSect="00625B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Fmt w:val="chicago"/>
        <w:numRestart w:val="eachPage"/>
      </w:footnotePr>
      <w:type w:val="continuous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B2E66" w14:textId="77777777" w:rsidR="00C5055A" w:rsidRDefault="00C5055A" w:rsidP="00654AF5">
      <w:r>
        <w:separator/>
      </w:r>
    </w:p>
  </w:endnote>
  <w:endnote w:type="continuationSeparator" w:id="0">
    <w:p w14:paraId="0D2AC02B" w14:textId="77777777" w:rsidR="00C5055A" w:rsidRDefault="00C5055A" w:rsidP="00654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5ACD3" w14:textId="77777777" w:rsidR="00BC1D10" w:rsidRDefault="00545ED6" w:rsidP="00BC1D10">
    <w:pPr>
      <w:pStyle w:val="OATKWFooter"/>
    </w:pPr>
    <w:r>
      <w:fldChar w:fldCharType="begin"/>
    </w:r>
    <w:r w:rsidR="00F5599E">
      <w:instrText xml:space="preserve"> PAGE   \* MERGEFORMAT </w:instrText>
    </w:r>
    <w:r>
      <w:fldChar w:fldCharType="separate"/>
    </w:r>
    <w:r w:rsidR="00756E70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9279" w14:textId="77777777" w:rsidR="00BC1D10" w:rsidRDefault="00625B12" w:rsidP="00625B12">
    <w:pPr>
      <w:pStyle w:val="OATKWFooter"/>
    </w:pPr>
    <w:r>
      <w:tab/>
    </w:r>
    <w:r>
      <w:tab/>
    </w:r>
    <w:r w:rsidR="00545ED6">
      <w:fldChar w:fldCharType="begin"/>
    </w:r>
    <w:r w:rsidR="00F5599E">
      <w:instrText xml:space="preserve"> PAGE   \* MERGEFORMAT </w:instrText>
    </w:r>
    <w:r w:rsidR="00545ED6">
      <w:fldChar w:fldCharType="separate"/>
    </w:r>
    <w:r w:rsidR="00E13B83">
      <w:rPr>
        <w:noProof/>
      </w:rPr>
      <w:t>3</w:t>
    </w:r>
    <w:r w:rsidR="00545ED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83BEB" w14:textId="77777777" w:rsidR="00852F3D" w:rsidRPr="00852F3D" w:rsidRDefault="00852F3D" w:rsidP="00852F3D">
    <w:pPr>
      <w:pStyle w:val="OATKWFooter"/>
      <w:rPr>
        <w:lang w:val="hu-HU"/>
      </w:rPr>
    </w:pPr>
    <w:r>
      <w:rPr>
        <w:lang w:val="hu-HU"/>
      </w:rPr>
      <w:tab/>
    </w:r>
    <w:r>
      <w:rPr>
        <w:lang w:val="hu-HU"/>
      </w:rPr>
      <w:tab/>
    </w:r>
    <w:r w:rsidR="00545ED6" w:rsidRPr="00852F3D">
      <w:rPr>
        <w:lang w:val="hu-HU"/>
      </w:rPr>
      <w:fldChar w:fldCharType="begin"/>
    </w:r>
    <w:r w:rsidRPr="00852F3D">
      <w:rPr>
        <w:lang w:val="hu-HU"/>
      </w:rPr>
      <w:instrText xml:space="preserve"> PAGE   \* MERGEFORMAT </w:instrText>
    </w:r>
    <w:r w:rsidR="00545ED6" w:rsidRPr="00852F3D">
      <w:rPr>
        <w:lang w:val="hu-HU"/>
      </w:rPr>
      <w:fldChar w:fldCharType="separate"/>
    </w:r>
    <w:r w:rsidR="00756E70">
      <w:rPr>
        <w:noProof/>
        <w:lang w:val="hu-HU"/>
      </w:rPr>
      <w:t>1</w:t>
    </w:r>
    <w:r w:rsidR="00545ED6" w:rsidRPr="00852F3D">
      <w:rPr>
        <w:lang w:val="hu-H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92917" w14:textId="77777777" w:rsidR="00C5055A" w:rsidRDefault="00C5055A" w:rsidP="00654AF5">
      <w:r>
        <w:separator/>
      </w:r>
    </w:p>
  </w:footnote>
  <w:footnote w:type="continuationSeparator" w:id="0">
    <w:p w14:paraId="70F0EE0D" w14:textId="77777777" w:rsidR="00C5055A" w:rsidRDefault="00C5055A" w:rsidP="00654AF5">
      <w:r>
        <w:continuationSeparator/>
      </w:r>
    </w:p>
  </w:footnote>
  <w:footnote w:id="1">
    <w:p w14:paraId="5AFFC638" w14:textId="4474A394" w:rsidR="00E82F9A" w:rsidRDefault="00E82F9A" w:rsidP="0022511F">
      <w:pPr>
        <w:pStyle w:val="OATKWFootnote"/>
      </w:pPr>
      <w:r w:rsidRPr="00E82F9A">
        <w:rPr>
          <w:rStyle w:val="Lbjegyzet-hivatkozs"/>
          <w:vertAlign w:val="baseline"/>
        </w:rPr>
        <w:footnoteRef/>
      </w:r>
      <w:r w:rsidRPr="00E82F9A">
        <w:tab/>
      </w:r>
      <w:r w:rsidR="0099489E">
        <w:t>Kapcsolattartó</w:t>
      </w:r>
      <w:r w:rsidR="001D124C">
        <w:t xml:space="preserve"> szerző</w:t>
      </w:r>
      <w:r>
        <w:t xml:space="preserve">. </w:t>
      </w:r>
      <w:r>
        <w:br/>
      </w:r>
      <w:r>
        <w:tab/>
        <w:t xml:space="preserve">E-mail </w:t>
      </w:r>
      <w:r w:rsidR="001D124C">
        <w:t>cím</w:t>
      </w:r>
      <w:r>
        <w:t xml:space="preserve">: </w:t>
      </w:r>
      <w:r w:rsidR="0076698D">
        <w:t>kapcsolattarto</w:t>
      </w:r>
      <w:r>
        <w:t>@</w:t>
      </w:r>
      <w:r w:rsidR="0076698D">
        <w:t>nje.hu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BA8D" w14:textId="77777777" w:rsidR="00625B12" w:rsidRDefault="00625B12" w:rsidP="00625B12">
    <w:pPr>
      <w:pStyle w:val="OATKWHeaderEvenOdd"/>
    </w:pPr>
    <w:r>
      <w:tab/>
    </w:r>
    <w:r w:rsidR="002E57A4">
      <w:t>Első</w:t>
    </w:r>
    <w:r>
      <w:t xml:space="preserve"> </w:t>
    </w:r>
    <w:r w:rsidR="002E57A4">
      <w:t>Szerző</w:t>
    </w:r>
    <w:r>
      <w:t xml:space="preserve">, </w:t>
    </w:r>
    <w:r w:rsidR="002E57A4">
      <w:t>Második</w:t>
    </w:r>
    <w:r>
      <w:t xml:space="preserve"> </w:t>
    </w:r>
    <w:r w:rsidR="002E57A4">
      <w:t>Szerző</w:t>
    </w:r>
    <w:r w:rsidR="00133A51">
      <w:t>,</w:t>
    </w:r>
    <w:r>
      <w:t xml:space="preserve"> </w:t>
    </w:r>
    <w:r w:rsidR="002E57A4">
      <w:t>Harmadik</w:t>
    </w:r>
    <w:r>
      <w:t xml:space="preserve"> </w:t>
    </w:r>
    <w:r w:rsidR="002E57A4">
      <w:t>Szerző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650B" w14:textId="77777777" w:rsidR="00625B12" w:rsidRPr="00625B12" w:rsidRDefault="00625B12" w:rsidP="00625B12">
    <w:pPr>
      <w:pStyle w:val="OATKWHeaderEvenOdd"/>
      <w:rPr>
        <w:lang w:val="hu-HU"/>
      </w:rPr>
    </w:pPr>
    <w:r>
      <w:rPr>
        <w:lang w:val="hu-HU"/>
      </w:rPr>
      <w:tab/>
    </w:r>
    <w:r w:rsidR="00133A51">
      <w:rPr>
        <w:lang w:val="hu-HU"/>
      </w:rPr>
      <w:t>Cikk címe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99"/>
      <w:gridCol w:w="5139"/>
    </w:tblGrid>
    <w:tr w:rsidR="000E5150" w14:paraId="62093635" w14:textId="77777777" w:rsidTr="000E5150">
      <w:tc>
        <w:tcPr>
          <w:tcW w:w="4745" w:type="dxa"/>
        </w:tcPr>
        <w:p w14:paraId="4E9FF7AF" w14:textId="66F31CAF" w:rsidR="000E5150" w:rsidRPr="000E5150" w:rsidRDefault="00DE2B4C" w:rsidP="00756E70">
          <w:pPr>
            <w:pStyle w:val="OATKWHeader1"/>
            <w:tabs>
              <w:tab w:val="clear" w:pos="4820"/>
              <w:tab w:val="clear" w:pos="10224"/>
            </w:tabs>
          </w:pPr>
          <w:r w:rsidRPr="000E5150">
            <w:rPr>
              <w:rFonts w:cstheme="minorHAnsi"/>
              <w:noProof/>
              <w:position w:val="-16"/>
            </w:rPr>
            <w:drawing>
              <wp:inline distT="0" distB="0" distL="0" distR="0" wp14:anchorId="17A062C9" wp14:editId="3973EF83">
                <wp:extent cx="1571098" cy="360000"/>
                <wp:effectExtent l="0" t="0" r="0" b="2540"/>
                <wp:docPr id="1211874189" name="Kép 1211874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874189" name="Kép 1211874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098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4" w:type="dxa"/>
        </w:tcPr>
        <w:p w14:paraId="69EDC771" w14:textId="2E5961F8" w:rsidR="000E5150" w:rsidRDefault="00DE2B4C" w:rsidP="000E5150">
          <w:pPr>
            <w:pStyle w:val="OATKWHeader1"/>
            <w:tabs>
              <w:tab w:val="clear" w:pos="4820"/>
              <w:tab w:val="clear" w:pos="10224"/>
            </w:tabs>
            <w:jc w:val="right"/>
          </w:pPr>
          <w:r w:rsidRPr="000D5CB4">
            <w:rPr>
              <w:rFonts w:ascii="Times New Roman" w:hAnsi="Times New Roman" w:cs="Times New Roman"/>
              <w:noProof/>
              <w14:ligatures w14:val="standardContextual"/>
            </w:rPr>
            <w:drawing>
              <wp:inline distT="0" distB="0" distL="0" distR="0" wp14:anchorId="361034CC" wp14:editId="7D42AF66">
                <wp:extent cx="1883816" cy="360000"/>
                <wp:effectExtent l="0" t="0" r="2540" b="2540"/>
                <wp:docPr id="315447921" name="Kép 315447921" descr="A képen szöveg, Betűtípus, embléma, szimbólum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5447921" name="Kép 315447921" descr="A képen szöveg, Betűtípus, embléma, szimbólum látható&#10;&#10;Automatikusan generált leírás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381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716846" w14:textId="77777777" w:rsidR="00654AF5" w:rsidRDefault="00654AF5" w:rsidP="000E5150">
    <w:pPr>
      <w:pStyle w:val="OATKW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4EB4"/>
    <w:multiLevelType w:val="hybridMultilevel"/>
    <w:tmpl w:val="4DB0DC2E"/>
    <w:name w:val="Gradus_titles2"/>
    <w:lvl w:ilvl="0" w:tplc="E37461D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77579"/>
    <w:multiLevelType w:val="multilevel"/>
    <w:tmpl w:val="068EB370"/>
    <w:name w:val="Gradus_title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5A70D91"/>
    <w:multiLevelType w:val="hybridMultilevel"/>
    <w:tmpl w:val="7D162496"/>
    <w:lvl w:ilvl="0" w:tplc="E5965FE0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970C2"/>
    <w:multiLevelType w:val="hybridMultilevel"/>
    <w:tmpl w:val="E33C0C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B3CFD"/>
    <w:multiLevelType w:val="multilevel"/>
    <w:tmpl w:val="F6DAC702"/>
    <w:name w:val="Gradus_titles3"/>
    <w:lvl w:ilvl="0">
      <w:start w:val="1"/>
      <w:numFmt w:val="decimal"/>
      <w:pStyle w:val="OATKWTit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ATKWTitle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OATKWTit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FC49B7"/>
    <w:multiLevelType w:val="hybridMultilevel"/>
    <w:tmpl w:val="5D029F4C"/>
    <w:lvl w:ilvl="0" w:tplc="B6740790">
      <w:start w:val="1"/>
      <w:numFmt w:val="decimal"/>
      <w:pStyle w:val="OATKWReferencedItem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97468"/>
    <w:multiLevelType w:val="multilevel"/>
    <w:tmpl w:val="FA1452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00044004">
    <w:abstractNumId w:val="2"/>
  </w:num>
  <w:num w:numId="2" w16cid:durableId="1489134674">
    <w:abstractNumId w:val="1"/>
  </w:num>
  <w:num w:numId="3" w16cid:durableId="1501776183">
    <w:abstractNumId w:val="4"/>
  </w:num>
  <w:num w:numId="4" w16cid:durableId="1288660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384314">
    <w:abstractNumId w:val="6"/>
  </w:num>
  <w:num w:numId="6" w16cid:durableId="2052605545">
    <w:abstractNumId w:val="0"/>
  </w:num>
  <w:num w:numId="7" w16cid:durableId="1761489402">
    <w:abstractNumId w:val="5"/>
  </w:num>
  <w:num w:numId="8" w16cid:durableId="1526869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09"/>
  <w:hyphenationZone w:val="425"/>
  <w:evenAndOddHeaders/>
  <w:drawingGridHorizontalSpacing w:val="142"/>
  <w:drawingGridVerticalSpacing w:val="142"/>
  <w:displayHorizontalDrawingGridEvery w:val="2"/>
  <w:characterSpacingControl w:val="doNotCompress"/>
  <w:hdrShapeDefaults>
    <o:shapedefaults v:ext="edit" spidmax="4097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4C"/>
    <w:rsid w:val="0001538C"/>
    <w:rsid w:val="000316A4"/>
    <w:rsid w:val="00061D16"/>
    <w:rsid w:val="00073D5D"/>
    <w:rsid w:val="00095E28"/>
    <w:rsid w:val="000A13A3"/>
    <w:rsid w:val="000D1979"/>
    <w:rsid w:val="000D314E"/>
    <w:rsid w:val="000E5150"/>
    <w:rsid w:val="0010025D"/>
    <w:rsid w:val="001056E7"/>
    <w:rsid w:val="001256E2"/>
    <w:rsid w:val="0012794F"/>
    <w:rsid w:val="00133A51"/>
    <w:rsid w:val="001417E9"/>
    <w:rsid w:val="00163CA6"/>
    <w:rsid w:val="00183810"/>
    <w:rsid w:val="001A396C"/>
    <w:rsid w:val="001B7699"/>
    <w:rsid w:val="001C6720"/>
    <w:rsid w:val="001D124C"/>
    <w:rsid w:val="001F171A"/>
    <w:rsid w:val="001F3FF3"/>
    <w:rsid w:val="001F7D4A"/>
    <w:rsid w:val="00203A33"/>
    <w:rsid w:val="0021040A"/>
    <w:rsid w:val="0022511F"/>
    <w:rsid w:val="0022549B"/>
    <w:rsid w:val="00231049"/>
    <w:rsid w:val="00232ACB"/>
    <w:rsid w:val="00255524"/>
    <w:rsid w:val="00294228"/>
    <w:rsid w:val="0029571E"/>
    <w:rsid w:val="002A3FD3"/>
    <w:rsid w:val="002E35EC"/>
    <w:rsid w:val="002E57A4"/>
    <w:rsid w:val="002E7073"/>
    <w:rsid w:val="00316151"/>
    <w:rsid w:val="00323C03"/>
    <w:rsid w:val="00397C66"/>
    <w:rsid w:val="003A243D"/>
    <w:rsid w:val="003B1866"/>
    <w:rsid w:val="003D4D43"/>
    <w:rsid w:val="00420CC9"/>
    <w:rsid w:val="00425B86"/>
    <w:rsid w:val="004261FF"/>
    <w:rsid w:val="00437771"/>
    <w:rsid w:val="00450FBA"/>
    <w:rsid w:val="0046472E"/>
    <w:rsid w:val="00480F04"/>
    <w:rsid w:val="004A4405"/>
    <w:rsid w:val="004B682F"/>
    <w:rsid w:val="004D673B"/>
    <w:rsid w:val="00512645"/>
    <w:rsid w:val="00513198"/>
    <w:rsid w:val="005236E7"/>
    <w:rsid w:val="005329B8"/>
    <w:rsid w:val="00534E32"/>
    <w:rsid w:val="00545ED6"/>
    <w:rsid w:val="00556B13"/>
    <w:rsid w:val="00573842"/>
    <w:rsid w:val="005841D2"/>
    <w:rsid w:val="005A604D"/>
    <w:rsid w:val="005B799C"/>
    <w:rsid w:val="00613838"/>
    <w:rsid w:val="00625B12"/>
    <w:rsid w:val="00627C35"/>
    <w:rsid w:val="006401F4"/>
    <w:rsid w:val="00644015"/>
    <w:rsid w:val="00654AF5"/>
    <w:rsid w:val="006B19C1"/>
    <w:rsid w:val="006F2A1C"/>
    <w:rsid w:val="006F3EA6"/>
    <w:rsid w:val="006F5C5E"/>
    <w:rsid w:val="00713393"/>
    <w:rsid w:val="007162EC"/>
    <w:rsid w:val="007470A7"/>
    <w:rsid w:val="00751479"/>
    <w:rsid w:val="00756E70"/>
    <w:rsid w:val="00765FA7"/>
    <w:rsid w:val="0076698D"/>
    <w:rsid w:val="00770950"/>
    <w:rsid w:val="007920AF"/>
    <w:rsid w:val="007F6566"/>
    <w:rsid w:val="00814C32"/>
    <w:rsid w:val="00831E20"/>
    <w:rsid w:val="00842494"/>
    <w:rsid w:val="00845126"/>
    <w:rsid w:val="00852F3D"/>
    <w:rsid w:val="00855621"/>
    <w:rsid w:val="00857142"/>
    <w:rsid w:val="008578F6"/>
    <w:rsid w:val="0087082B"/>
    <w:rsid w:val="008728F8"/>
    <w:rsid w:val="008736F8"/>
    <w:rsid w:val="00875584"/>
    <w:rsid w:val="00877BA0"/>
    <w:rsid w:val="00887B1E"/>
    <w:rsid w:val="008C53C3"/>
    <w:rsid w:val="008E333C"/>
    <w:rsid w:val="008F3970"/>
    <w:rsid w:val="008F70D2"/>
    <w:rsid w:val="009025D6"/>
    <w:rsid w:val="00920989"/>
    <w:rsid w:val="00925589"/>
    <w:rsid w:val="0093481E"/>
    <w:rsid w:val="009357ED"/>
    <w:rsid w:val="009502D4"/>
    <w:rsid w:val="00953746"/>
    <w:rsid w:val="00954F25"/>
    <w:rsid w:val="00961CDB"/>
    <w:rsid w:val="009870EE"/>
    <w:rsid w:val="0099489E"/>
    <w:rsid w:val="00996512"/>
    <w:rsid w:val="009C4DE4"/>
    <w:rsid w:val="00A03A72"/>
    <w:rsid w:val="00A053DD"/>
    <w:rsid w:val="00A40F54"/>
    <w:rsid w:val="00A50478"/>
    <w:rsid w:val="00A63523"/>
    <w:rsid w:val="00A75FC3"/>
    <w:rsid w:val="00AA2C0C"/>
    <w:rsid w:val="00AB512C"/>
    <w:rsid w:val="00AC651D"/>
    <w:rsid w:val="00AD2388"/>
    <w:rsid w:val="00AD336D"/>
    <w:rsid w:val="00B14302"/>
    <w:rsid w:val="00B160FF"/>
    <w:rsid w:val="00B165FE"/>
    <w:rsid w:val="00B57228"/>
    <w:rsid w:val="00B66ECD"/>
    <w:rsid w:val="00B73B54"/>
    <w:rsid w:val="00BA31C7"/>
    <w:rsid w:val="00BC1D10"/>
    <w:rsid w:val="00BC633D"/>
    <w:rsid w:val="00BD7615"/>
    <w:rsid w:val="00BD7FA7"/>
    <w:rsid w:val="00BF10E4"/>
    <w:rsid w:val="00C168D2"/>
    <w:rsid w:val="00C34CD8"/>
    <w:rsid w:val="00C45B85"/>
    <w:rsid w:val="00C47E95"/>
    <w:rsid w:val="00C5055A"/>
    <w:rsid w:val="00C535E8"/>
    <w:rsid w:val="00C61441"/>
    <w:rsid w:val="00C717C7"/>
    <w:rsid w:val="00CD10C9"/>
    <w:rsid w:val="00CF2B27"/>
    <w:rsid w:val="00D2466E"/>
    <w:rsid w:val="00D337DD"/>
    <w:rsid w:val="00D60E39"/>
    <w:rsid w:val="00D62D1C"/>
    <w:rsid w:val="00D710B7"/>
    <w:rsid w:val="00DA18E5"/>
    <w:rsid w:val="00DA7F31"/>
    <w:rsid w:val="00DC0199"/>
    <w:rsid w:val="00DC2E5B"/>
    <w:rsid w:val="00DC6D08"/>
    <w:rsid w:val="00DD28F8"/>
    <w:rsid w:val="00DE2B4C"/>
    <w:rsid w:val="00E13B83"/>
    <w:rsid w:val="00E55BBD"/>
    <w:rsid w:val="00E6005E"/>
    <w:rsid w:val="00E738DF"/>
    <w:rsid w:val="00E82F9A"/>
    <w:rsid w:val="00EA5FE4"/>
    <w:rsid w:val="00EC539B"/>
    <w:rsid w:val="00ED5A16"/>
    <w:rsid w:val="00EF001D"/>
    <w:rsid w:val="00F04881"/>
    <w:rsid w:val="00F15460"/>
    <w:rsid w:val="00F543A7"/>
    <w:rsid w:val="00F5599E"/>
    <w:rsid w:val="00F60BF7"/>
    <w:rsid w:val="00F6454B"/>
    <w:rsid w:val="00F7468C"/>
    <w:rsid w:val="00F94734"/>
    <w:rsid w:val="00FA23FD"/>
    <w:rsid w:val="00FA7DD9"/>
    <w:rsid w:val="00FB262F"/>
    <w:rsid w:val="00FC5B6F"/>
    <w:rsid w:val="00FC7EF5"/>
    <w:rsid w:val="00FE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AC482"/>
  <w15:docId w15:val="{91B95F85-94A0-4F21-9D59-E7EE2C0D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27C35"/>
    <w:rPr>
      <w:rFonts w:ascii="Arial" w:hAnsi="Arial" w:cstheme="min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uiPriority w:val="99"/>
    <w:rsid w:val="00FE1A22"/>
    <w:rPr>
      <w:rFonts w:eastAsia="Calibri"/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E1A22"/>
    <w:rPr>
      <w:rFonts w:ascii="Times New Roman" w:eastAsia="Calibri" w:hAnsi="Times New Roman"/>
      <w:sz w:val="20"/>
    </w:rPr>
  </w:style>
  <w:style w:type="paragraph" w:styleId="lfej">
    <w:name w:val="header"/>
    <w:basedOn w:val="Norml"/>
    <w:link w:val="lfejChar"/>
    <w:uiPriority w:val="99"/>
    <w:semiHidden/>
    <w:unhideWhenUsed/>
    <w:rsid w:val="00654AF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654AF5"/>
    <w:rPr>
      <w:rFonts w:cstheme="minorBidi"/>
    </w:rPr>
  </w:style>
  <w:style w:type="paragraph" w:styleId="llb">
    <w:name w:val="footer"/>
    <w:basedOn w:val="Norml"/>
    <w:link w:val="llbChar"/>
    <w:uiPriority w:val="99"/>
    <w:semiHidden/>
    <w:unhideWhenUsed/>
    <w:rsid w:val="00654AF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654AF5"/>
    <w:rPr>
      <w:rFonts w:cstheme="minorBid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54AF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4AF5"/>
    <w:rPr>
      <w:rFonts w:ascii="Tahoma" w:hAnsi="Tahoma" w:cs="Tahoma"/>
      <w:sz w:val="16"/>
      <w:szCs w:val="16"/>
    </w:rPr>
  </w:style>
  <w:style w:type="paragraph" w:customStyle="1" w:styleId="OATKWTitleofthePaper">
    <w:name w:val="OATKW_Title_of_the_Paper"/>
    <w:basedOn w:val="Norml"/>
    <w:next w:val="OATKWAuthor"/>
    <w:qFormat/>
    <w:rsid w:val="00BC633D"/>
    <w:pPr>
      <w:spacing w:before="240" w:after="360"/>
      <w:jc w:val="center"/>
    </w:pPr>
    <w:rPr>
      <w:rFonts w:cstheme="minorHAnsi"/>
      <w:b/>
      <w:caps/>
      <w:sz w:val="36"/>
      <w:lang w:val="en-US"/>
    </w:rPr>
  </w:style>
  <w:style w:type="paragraph" w:customStyle="1" w:styleId="OATKWAuthor">
    <w:name w:val="OATKW_Author"/>
    <w:basedOn w:val="Norml"/>
    <w:qFormat/>
    <w:rsid w:val="00613838"/>
    <w:pPr>
      <w:spacing w:after="120"/>
      <w:jc w:val="center"/>
    </w:pPr>
    <w:rPr>
      <w:rFonts w:cstheme="minorHAnsi"/>
      <w:i/>
      <w:sz w:val="22"/>
      <w:lang w:val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82F9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82F9A"/>
    <w:rPr>
      <w:rFonts w:cstheme="minorBid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82F9A"/>
    <w:rPr>
      <w:vertAlign w:val="superscript"/>
    </w:rPr>
  </w:style>
  <w:style w:type="paragraph" w:customStyle="1" w:styleId="OATKWAddress">
    <w:name w:val="OATKW_Address"/>
    <w:basedOn w:val="Norml"/>
    <w:qFormat/>
    <w:rsid w:val="00613838"/>
    <w:pPr>
      <w:jc w:val="center"/>
    </w:pPr>
    <w:rPr>
      <w:rFonts w:cstheme="minorHAnsi"/>
      <w:sz w:val="20"/>
      <w:lang w:val="en-US"/>
    </w:rPr>
  </w:style>
  <w:style w:type="table" w:styleId="Rcsostblzat">
    <w:name w:val="Table Grid"/>
    <w:basedOn w:val="Normltblzat"/>
    <w:uiPriority w:val="59"/>
    <w:rsid w:val="00C61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TKWDescTitle">
    <w:name w:val="OATKW_DescTitle"/>
    <w:basedOn w:val="Norml"/>
    <w:next w:val="Norml"/>
    <w:qFormat/>
    <w:rsid w:val="00613838"/>
    <w:rPr>
      <w:b/>
      <w:i/>
      <w:sz w:val="22"/>
      <w:lang w:val="en-US"/>
    </w:rPr>
  </w:style>
  <w:style w:type="paragraph" w:customStyle="1" w:styleId="OATKWDate">
    <w:name w:val="OATKW_Date"/>
    <w:basedOn w:val="Norml"/>
    <w:qFormat/>
    <w:rsid w:val="00613838"/>
    <w:rPr>
      <w:sz w:val="20"/>
      <w:lang w:val="en-US"/>
    </w:rPr>
  </w:style>
  <w:style w:type="paragraph" w:customStyle="1" w:styleId="OATKWKeywords">
    <w:name w:val="OATKW_Keywords"/>
    <w:basedOn w:val="Norml"/>
    <w:qFormat/>
    <w:rsid w:val="00613838"/>
    <w:pPr>
      <w:spacing w:after="120"/>
      <w:contextualSpacing/>
    </w:pPr>
    <w:rPr>
      <w:sz w:val="20"/>
      <w:lang w:val="en-US"/>
    </w:rPr>
  </w:style>
  <w:style w:type="paragraph" w:customStyle="1" w:styleId="OATKWAbstract">
    <w:name w:val="OATKW_Abstract"/>
    <w:basedOn w:val="Norml"/>
    <w:qFormat/>
    <w:rsid w:val="00613838"/>
    <w:pPr>
      <w:jc w:val="both"/>
    </w:pPr>
    <w:rPr>
      <w:i/>
      <w:sz w:val="22"/>
      <w:lang w:val="en-US"/>
    </w:rPr>
  </w:style>
  <w:style w:type="paragraph" w:customStyle="1" w:styleId="OATKWTitle1">
    <w:name w:val="OATKW_Title1"/>
    <w:basedOn w:val="Norml"/>
    <w:next w:val="OATKWText"/>
    <w:qFormat/>
    <w:rsid w:val="00B66ECD"/>
    <w:pPr>
      <w:keepNext/>
      <w:numPr>
        <w:numId w:val="3"/>
      </w:numPr>
      <w:tabs>
        <w:tab w:val="left" w:pos="340"/>
      </w:tabs>
      <w:spacing w:before="240" w:after="120"/>
      <w:ind w:left="357" w:hanging="357"/>
      <w:outlineLvl w:val="0"/>
    </w:pPr>
    <w:rPr>
      <w:b/>
      <w:sz w:val="26"/>
      <w:lang w:val="en-US"/>
    </w:rPr>
  </w:style>
  <w:style w:type="paragraph" w:customStyle="1" w:styleId="OATKWText">
    <w:name w:val="OATKW_Text"/>
    <w:basedOn w:val="Norml"/>
    <w:qFormat/>
    <w:rsid w:val="00ED5A16"/>
    <w:pPr>
      <w:spacing w:before="120"/>
      <w:ind w:firstLine="567"/>
      <w:contextualSpacing/>
      <w:jc w:val="both"/>
    </w:pPr>
    <w:rPr>
      <w:sz w:val="22"/>
      <w:lang w:val="en-US"/>
    </w:rPr>
  </w:style>
  <w:style w:type="paragraph" w:customStyle="1" w:styleId="OATKWHeader1">
    <w:name w:val="OATKW_Header1"/>
    <w:basedOn w:val="lfej"/>
    <w:qFormat/>
    <w:rsid w:val="00DC6D08"/>
    <w:pPr>
      <w:tabs>
        <w:tab w:val="clear" w:pos="4536"/>
        <w:tab w:val="clear" w:pos="9072"/>
        <w:tab w:val="center" w:pos="4820"/>
        <w:tab w:val="right" w:pos="10224"/>
      </w:tabs>
      <w:spacing w:after="120"/>
    </w:pPr>
    <w:rPr>
      <w:rFonts w:ascii="Arial Narrow" w:hAnsi="Arial Narrow"/>
      <w:sz w:val="20"/>
      <w:szCs w:val="20"/>
      <w:lang w:val="en-US"/>
    </w:rPr>
  </w:style>
  <w:style w:type="paragraph" w:customStyle="1" w:styleId="OATKWHeader2">
    <w:name w:val="OATKW_Header2"/>
    <w:basedOn w:val="lfej"/>
    <w:qFormat/>
    <w:rsid w:val="00DC6D08"/>
    <w:pPr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940"/>
      </w:tabs>
    </w:pPr>
    <w:rPr>
      <w:rFonts w:ascii="Arial Narrow" w:hAnsi="Arial Narrow"/>
      <w:sz w:val="22"/>
      <w:lang w:val="en-US"/>
    </w:rPr>
  </w:style>
  <w:style w:type="paragraph" w:customStyle="1" w:styleId="OATKWTitle2">
    <w:name w:val="OATKW_Title2"/>
    <w:basedOn w:val="Norml"/>
    <w:next w:val="OATKWText"/>
    <w:qFormat/>
    <w:rsid w:val="00B66ECD"/>
    <w:pPr>
      <w:keepNext/>
      <w:numPr>
        <w:ilvl w:val="1"/>
        <w:numId w:val="3"/>
      </w:numPr>
      <w:spacing w:before="180" w:after="120"/>
      <w:ind w:left="715" w:hanging="431"/>
      <w:outlineLvl w:val="1"/>
    </w:pPr>
    <w:rPr>
      <w:b/>
      <w:sz w:val="22"/>
      <w:lang w:val="en-US"/>
    </w:rPr>
  </w:style>
  <w:style w:type="paragraph" w:customStyle="1" w:styleId="OATKWTitle3">
    <w:name w:val="OATKW_Title3"/>
    <w:basedOn w:val="Norml"/>
    <w:next w:val="OATKWText"/>
    <w:qFormat/>
    <w:rsid w:val="00ED5A16"/>
    <w:pPr>
      <w:numPr>
        <w:ilvl w:val="2"/>
        <w:numId w:val="3"/>
      </w:numPr>
      <w:spacing w:before="120" w:after="120"/>
    </w:pPr>
    <w:rPr>
      <w:b/>
      <w:i/>
      <w:sz w:val="22"/>
      <w:lang w:val="en-US"/>
    </w:rPr>
  </w:style>
  <w:style w:type="paragraph" w:customStyle="1" w:styleId="OATKWFootnote">
    <w:name w:val="OATKW_Footnote"/>
    <w:basedOn w:val="Lbjegyzetszveg"/>
    <w:qFormat/>
    <w:rsid w:val="00613838"/>
    <w:pPr>
      <w:tabs>
        <w:tab w:val="left" w:pos="142"/>
      </w:tabs>
    </w:pPr>
    <w:rPr>
      <w:sz w:val="16"/>
      <w:lang w:val="en-US"/>
    </w:rPr>
  </w:style>
  <w:style w:type="paragraph" w:customStyle="1" w:styleId="OATKWTableCaption">
    <w:name w:val="OATKW_Table_Caption"/>
    <w:basedOn w:val="Norml"/>
    <w:next w:val="OATKWText"/>
    <w:qFormat/>
    <w:rsid w:val="00B66ECD"/>
    <w:pPr>
      <w:keepNext/>
      <w:spacing w:before="120"/>
      <w:jc w:val="center"/>
    </w:pPr>
    <w:rPr>
      <w:i/>
      <w:sz w:val="22"/>
      <w:lang w:val="en-US"/>
    </w:rPr>
  </w:style>
  <w:style w:type="paragraph" w:customStyle="1" w:styleId="OATKWTableHeading">
    <w:name w:val="OATKW_Table_Heading"/>
    <w:basedOn w:val="OATKWText"/>
    <w:qFormat/>
    <w:rsid w:val="00920989"/>
    <w:pPr>
      <w:spacing w:before="60" w:after="40"/>
      <w:ind w:firstLine="0"/>
      <w:contextualSpacing w:val="0"/>
      <w:jc w:val="center"/>
    </w:pPr>
    <w:rPr>
      <w:i/>
      <w:sz w:val="20"/>
    </w:rPr>
  </w:style>
  <w:style w:type="paragraph" w:customStyle="1" w:styleId="OATKWTableText">
    <w:name w:val="OATKW_Table_Text"/>
    <w:basedOn w:val="OATKWText"/>
    <w:qFormat/>
    <w:rsid w:val="00920989"/>
    <w:pPr>
      <w:spacing w:before="60" w:after="40"/>
      <w:ind w:firstLine="0"/>
      <w:contextualSpacing w:val="0"/>
      <w:jc w:val="left"/>
    </w:pPr>
    <w:rPr>
      <w:sz w:val="20"/>
    </w:rPr>
  </w:style>
  <w:style w:type="paragraph" w:customStyle="1" w:styleId="OATKWFooter">
    <w:name w:val="OATKW_Footer"/>
    <w:basedOn w:val="llb"/>
    <w:qFormat/>
    <w:rsid w:val="00625B12"/>
    <w:pPr>
      <w:pBdr>
        <w:top w:val="single" w:sz="4" w:space="1" w:color="auto"/>
      </w:pBdr>
      <w:tabs>
        <w:tab w:val="clear" w:pos="4536"/>
        <w:tab w:val="clear" w:pos="9072"/>
        <w:tab w:val="center" w:pos="4820"/>
        <w:tab w:val="right" w:pos="9639"/>
      </w:tabs>
    </w:pPr>
    <w:rPr>
      <w:rFonts w:ascii="Arial Narrow" w:hAnsi="Arial Narrow"/>
      <w:sz w:val="20"/>
      <w:lang w:val="en-US"/>
    </w:rPr>
  </w:style>
  <w:style w:type="paragraph" w:customStyle="1" w:styleId="OATKWTable">
    <w:name w:val="OATKW_Table"/>
    <w:basedOn w:val="OATKWText"/>
    <w:next w:val="OATKWText"/>
    <w:qFormat/>
    <w:rsid w:val="00ED5A16"/>
    <w:pPr>
      <w:spacing w:after="180"/>
    </w:pPr>
  </w:style>
  <w:style w:type="paragraph" w:customStyle="1" w:styleId="GradusEquation">
    <w:name w:val="Gradus_Equation"/>
    <w:basedOn w:val="OATKWText"/>
    <w:next w:val="OATKWText"/>
    <w:rsid w:val="00713393"/>
    <w:pPr>
      <w:tabs>
        <w:tab w:val="center" w:pos="4820"/>
        <w:tab w:val="right" w:pos="9639"/>
      </w:tabs>
      <w:spacing w:after="120"/>
      <w:ind w:firstLine="0"/>
      <w:jc w:val="center"/>
    </w:pPr>
    <w:rPr>
      <w:rFonts w:eastAsia="Calibri" w:cs="Arial"/>
      <w:szCs w:val="24"/>
      <w:lang w:val="en-GB"/>
    </w:rPr>
  </w:style>
  <w:style w:type="paragraph" w:customStyle="1" w:styleId="GradusEquationNumber">
    <w:name w:val="Gradus_Equation_Number"/>
    <w:basedOn w:val="OATKWText"/>
    <w:next w:val="OATKWText"/>
    <w:rsid w:val="00920989"/>
    <w:pPr>
      <w:spacing w:before="0"/>
      <w:ind w:firstLine="0"/>
      <w:jc w:val="right"/>
    </w:pPr>
  </w:style>
  <w:style w:type="paragraph" w:customStyle="1" w:styleId="OATKWFigureCaption">
    <w:name w:val="OATKW_Figure_Caption"/>
    <w:basedOn w:val="OATKWText"/>
    <w:next w:val="OATKWText"/>
    <w:qFormat/>
    <w:rsid w:val="001A396C"/>
    <w:pPr>
      <w:spacing w:after="180"/>
      <w:ind w:firstLine="0"/>
      <w:jc w:val="center"/>
    </w:pPr>
    <w:rPr>
      <w:i/>
    </w:rPr>
  </w:style>
  <w:style w:type="paragraph" w:customStyle="1" w:styleId="OATKWFigure">
    <w:name w:val="OATKW_Figure"/>
    <w:basedOn w:val="OATKWText"/>
    <w:next w:val="OATKWFigureCaption"/>
    <w:qFormat/>
    <w:rsid w:val="00B66ECD"/>
    <w:pPr>
      <w:keepNext/>
      <w:spacing w:before="180" w:after="120"/>
      <w:ind w:firstLine="0"/>
      <w:jc w:val="center"/>
    </w:pPr>
  </w:style>
  <w:style w:type="paragraph" w:customStyle="1" w:styleId="OATKWTitleUnordered">
    <w:name w:val="OATKW_Title_Unordered"/>
    <w:basedOn w:val="OATKWText"/>
    <w:next w:val="OATKWText"/>
    <w:qFormat/>
    <w:rsid w:val="00397C66"/>
    <w:pPr>
      <w:spacing w:before="240" w:after="120"/>
      <w:ind w:firstLine="0"/>
    </w:pPr>
    <w:rPr>
      <w:b/>
      <w:sz w:val="26"/>
    </w:rPr>
  </w:style>
  <w:style w:type="paragraph" w:customStyle="1" w:styleId="OATKWReferencedItem">
    <w:name w:val="OATKW_Referenced_Item"/>
    <w:basedOn w:val="OATKWText"/>
    <w:qFormat/>
    <w:rsid w:val="00AA2C0C"/>
    <w:pPr>
      <w:numPr>
        <w:numId w:val="7"/>
      </w:numPr>
      <w:ind w:left="426" w:hanging="426"/>
      <w:jc w:val="left"/>
    </w:pPr>
    <w:rPr>
      <w:rFonts w:cs="Arial"/>
      <w:sz w:val="18"/>
    </w:rPr>
  </w:style>
  <w:style w:type="paragraph" w:customStyle="1" w:styleId="OATKWHeaderEvenOdd">
    <w:name w:val="OATKW_Header_EvenOdd"/>
    <w:basedOn w:val="lfej"/>
    <w:qFormat/>
    <w:rsid w:val="00625B12"/>
    <w:pPr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639"/>
      </w:tabs>
    </w:pPr>
    <w:rPr>
      <w:rFonts w:ascii="Arial Narrow" w:hAnsi="Arial Narrow"/>
      <w:sz w:val="18"/>
      <w:lang w:val="en-US"/>
    </w:rPr>
  </w:style>
  <w:style w:type="character" w:styleId="Hiperhivatkozs">
    <w:name w:val="Hyperlink"/>
    <w:basedOn w:val="Bekezdsalapbettpusa"/>
    <w:uiPriority w:val="99"/>
    <w:unhideWhenUsed/>
    <w:rsid w:val="001056E7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34C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i.org/10.3233/JIFS-16987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Neumann%20J&#225;nos%20Egyetem\MUNKA\ADDIT&#205;V\Addit&#237;v%20Tudom&#225;nyos%20Konferencia%20&#233;s%20Workshop\WORD%20minta\OATKW_template_hu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073EAE70762A246B7B65216FD2EFAA4" ma:contentTypeVersion="8" ma:contentTypeDescription="Új dokumentum létrehozása." ma:contentTypeScope="" ma:versionID="8ba564abb3922acd68dbbf2c541eb419">
  <xsd:schema xmlns:xsd="http://www.w3.org/2001/XMLSchema" xmlns:xs="http://www.w3.org/2001/XMLSchema" xmlns:p="http://schemas.microsoft.com/office/2006/metadata/properties" xmlns:ns2="fa1a23fa-39d1-497d-ae87-aa2b2bcd7823" targetNamespace="http://schemas.microsoft.com/office/2006/metadata/properties" ma:root="true" ma:fieldsID="86cbde75eed835927e23df31fbe7cc99" ns2:_="">
    <xsd:import namespace="fa1a23fa-39d1-497d-ae87-aa2b2bcd7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a23fa-39d1-497d-ae87-aa2b2bcd7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1B46C5-C226-45E1-8A83-CC77BB9C0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a23fa-39d1-497d-ae87-aa2b2bcd7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2FE72A-B485-4BC2-BC79-4BD89DA9F7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AC40A2-11C9-4914-94EB-FB10CB7DC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OATKW_template_hu.dotx</Template>
  <TotalTime>18</TotalTime>
  <Pages>2</Pages>
  <Words>442</Words>
  <Characters>3054</Characters>
  <Application>Microsoft Office Word</Application>
  <DocSecurity>0</DocSecurity>
  <Lines>25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Bognár Adrián</cp:lastModifiedBy>
  <cp:revision>31</cp:revision>
  <dcterms:created xsi:type="dcterms:W3CDTF">2023-07-03T15:53:00Z</dcterms:created>
  <dcterms:modified xsi:type="dcterms:W3CDTF">2023-07-21T08:01:00Z</dcterms:modified>
</cp:coreProperties>
</file>